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7237B" w:rsidRDefault="009C37CB" w:rsidP="00833C47">
      <w:pPr>
        <w:rPr>
          <w:rFonts w:ascii="Bright Sunshine Demo" w:hAnsi="Bright Sunshine Demo"/>
          <w:b/>
          <w:bCs/>
          <w:sz w:val="36"/>
          <w:szCs w:val="36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margin">
                  <wp:posOffset>2378710</wp:posOffset>
                </wp:positionH>
                <wp:positionV relativeFrom="margin">
                  <wp:posOffset>1162050</wp:posOffset>
                </wp:positionV>
                <wp:extent cx="4970780" cy="3831590"/>
                <wp:effectExtent l="6985" t="0" r="3810" b="6985"/>
                <wp:wrapTight wrapText="bothSides">
                  <wp:wrapPolygon edited="0">
                    <wp:start x="10055" y="0"/>
                    <wp:lineTo x="9103" y="50"/>
                    <wp:lineTo x="6620" y="583"/>
                    <wp:lineTo x="6620" y="777"/>
                    <wp:lineTo x="5091" y="1503"/>
                    <wp:lineTo x="3971" y="2330"/>
                    <wp:lineTo x="3104" y="3107"/>
                    <wp:lineTo x="2401" y="3884"/>
                    <wp:lineTo x="1324" y="5438"/>
                    <wp:lineTo x="911" y="6214"/>
                    <wp:lineTo x="331" y="7764"/>
                    <wp:lineTo x="0" y="9322"/>
                    <wp:lineTo x="-41" y="10872"/>
                    <wp:lineTo x="-41" y="11648"/>
                    <wp:lineTo x="41" y="12425"/>
                    <wp:lineTo x="207" y="13202"/>
                    <wp:lineTo x="662" y="14756"/>
                    <wp:lineTo x="993" y="15532"/>
                    <wp:lineTo x="1904" y="17086"/>
                    <wp:lineTo x="3270" y="18640"/>
                    <wp:lineTo x="4180" y="19416"/>
                    <wp:lineTo x="5378" y="20193"/>
                    <wp:lineTo x="7034" y="20970"/>
                    <wp:lineTo x="7158" y="21117"/>
                    <wp:lineTo x="9434" y="21550"/>
                    <wp:lineTo x="10055" y="21550"/>
                    <wp:lineTo x="11504" y="21550"/>
                    <wp:lineTo x="12166" y="21550"/>
                    <wp:lineTo x="14401" y="21117"/>
                    <wp:lineTo x="14525" y="20970"/>
                    <wp:lineTo x="16178" y="20193"/>
                    <wp:lineTo x="17378" y="19416"/>
                    <wp:lineTo x="18289" y="18640"/>
                    <wp:lineTo x="19655" y="17086"/>
                    <wp:lineTo x="20565" y="15532"/>
                    <wp:lineTo x="20896" y="14756"/>
                    <wp:lineTo x="21352" y="13202"/>
                    <wp:lineTo x="21517" y="12425"/>
                    <wp:lineTo x="21600" y="11648"/>
                    <wp:lineTo x="21600" y="10872"/>
                    <wp:lineTo x="21559" y="9322"/>
                    <wp:lineTo x="21227" y="7764"/>
                    <wp:lineTo x="20648" y="6214"/>
                    <wp:lineTo x="20234" y="5438"/>
                    <wp:lineTo x="19158" y="3884"/>
                    <wp:lineTo x="18454" y="3107"/>
                    <wp:lineTo x="17585" y="2330"/>
                    <wp:lineTo x="16509" y="1554"/>
                    <wp:lineTo x="15684" y="1117"/>
                    <wp:lineTo x="14939" y="777"/>
                    <wp:lineTo x="14980" y="583"/>
                    <wp:lineTo x="12456" y="50"/>
                    <wp:lineTo x="11504" y="0"/>
                    <wp:lineTo x="10055" y="0"/>
                  </wp:wrapPolygon>
                </wp:wrapTight>
                <wp:docPr id="6" name="Flowchart: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0780" cy="3831590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E59" w:rsidRPr="009C37CB" w:rsidRDefault="009C37CB" w:rsidP="00B7237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9C37CB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96"/>
                              </w:rPr>
                              <w:t>BIENVENIDOS DE NUEVO A INSIDE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6" o:spid="_x0000_s1026" type="#_x0000_t120" style="position:absolute;margin-left:187.3pt;margin-top:91.5pt;width:391.4pt;height:301.7pt;z-index:25276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" fillcolor="#bdd6ee [1304]" stroked="f" strokeweight="1pt">
                <v:stroke joinstyle="miter"/>
                <v:textbox>
                  <w:txbxContent>
                    <w:p w:rsidR="007F6E59" w:rsidRPr="009C37CB" w:rsidRDefault="009C37CB" w:rsidP="00B7237B">
                      <w:pP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96"/>
                        </w:rPr>
                      </w:pPr>
                      <w:r w:rsidRPr="009C37CB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96"/>
                        </w:rPr>
                        <w:t>BIENVENIDOS DE NUEVO A INSIDE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A30518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590142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-249555</wp:posOffset>
            </wp:positionV>
            <wp:extent cx="7585710" cy="4634230"/>
            <wp:effectExtent l="19050" t="0" r="0" b="0"/>
            <wp:wrapSquare wrapText="bothSides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01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-180975</wp:posOffset>
                </wp:positionV>
                <wp:extent cx="6076950" cy="15494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86009F" w:rsidRDefault="0086009F" w:rsidP="00B7237B">
                            <w:pPr>
                              <w:spacing w:after="0"/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I</w:t>
                            </w:r>
                            <w:r w:rsidR="007F6E59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nside </w:t>
                            </w:r>
                            <w:r w:rsidR="00BF3348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Week</w:t>
                            </w:r>
                            <w:r w:rsidR="007F6E59"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l</w:t>
                            </w:r>
                            <w:r w:rsidRPr="0086009F">
                              <w:rPr>
                                <w:rFonts w:ascii="Cupcakia" w:eastAsia="Cupcakia" w:hAnsi="Cupcakia" w:cs="Cupcakia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y</w:t>
                            </w:r>
                          </w:p>
                          <w:p w:rsidR="007F6E59" w:rsidRPr="00A951D7" w:rsidRDefault="007F6E59" w:rsidP="00B72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.75pt;margin-top:-14.25pt;width:478.5pt;height:122pt;z-index:25160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" filled="f" stroked="f">
                <v:textbox>
                  <w:txbxContent>
                    <w:p w:rsidR="007F6E59" w:rsidRPr="0086009F" w:rsidRDefault="0086009F" w:rsidP="00B7237B">
                      <w:pPr>
                        <w:spacing w:after="0"/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I</w:t>
                      </w:r>
                      <w:r w:rsidR="007F6E59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 xml:space="preserve">nside </w:t>
                      </w:r>
                      <w:r w:rsidR="00BF3348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Week</w:t>
                      </w:r>
                      <w:r w:rsidR="007F6E59"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l</w:t>
                      </w:r>
                      <w:r w:rsidRPr="0086009F">
                        <w:rPr>
                          <w:rFonts w:ascii="Cupcakia" w:eastAsia="Cupcakia" w:hAnsi="Cupcakia" w:cs="Cupcakia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y</w:t>
                      </w:r>
                    </w:p>
                    <w:p w:rsidR="007F6E59" w:rsidRPr="00A951D7" w:rsidRDefault="007F6E59" w:rsidP="00B7237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1219200</wp:posOffset>
                </wp:positionV>
                <wp:extent cx="7456805" cy="1476375"/>
                <wp:effectExtent l="0" t="2343150" r="0" b="2314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39587">
                          <a:off x="0" y="0"/>
                          <a:ext cx="745680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F5E28"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this week:</w:t>
                            </w: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F5E28"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FD11B6">
                            <w:pPr>
                              <w:spacing w:after="0"/>
                              <w:jc w:val="right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spacing w:after="0"/>
                              <w:rPr>
                                <w:rFonts w:asciiTheme="majorHAnsi" w:eastAsia="Cupcakia" w:hAnsiTheme="majorHAnsi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7F6E59" w:rsidRPr="00FF5E28" w:rsidRDefault="007F6E59" w:rsidP="00B7237B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8" type="#_x0000_t202" style="position:absolute;margin-left:240.75pt;margin-top:96pt;width:587.15pt;height:116.25pt;rotation:-2905880fd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" filled="f" stroked="f">
                <v:textbox>
                  <w:txbxContent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F5E28"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this week:</w:t>
                      </w: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FF5E28"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FD11B6">
                      <w:pPr>
                        <w:spacing w:after="0"/>
                        <w:jc w:val="right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7F6E59" w:rsidRPr="00FF5E28" w:rsidRDefault="007F6E59" w:rsidP="00B7237B">
                      <w:pPr>
                        <w:spacing w:after="0"/>
                        <w:rPr>
                          <w:rFonts w:asciiTheme="majorHAnsi" w:eastAsia="Cupcakia" w:hAnsiTheme="majorHAnsi" w:cstheme="maj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7F6E59" w:rsidRPr="00FF5E28" w:rsidRDefault="007F6E59" w:rsidP="00B7237B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27B"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636743</wp:posOffset>
            </wp:positionV>
            <wp:extent cx="325755" cy="217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37B">
        <w:rPr>
          <w:rFonts w:ascii="Cupcakia" w:eastAsia="Cupcakia" w:hAnsi="Cupcakia" w:cs="Cupcakia"/>
          <w:b/>
          <w:bCs/>
          <w:color w:val="002060"/>
          <w:sz w:val="72"/>
          <w:szCs w:val="72"/>
        </w:rPr>
        <w:tab/>
      </w:r>
    </w:p>
    <w:p w:rsidR="002E244C" w:rsidRDefault="002E244C">
      <w:pPr>
        <w:rPr>
          <w:rFonts w:ascii="Fantastic" w:hAnsi="Fantastic"/>
          <w:b/>
          <w:bCs/>
          <w:sz w:val="44"/>
          <w:szCs w:val="44"/>
        </w:rPr>
      </w:pPr>
    </w:p>
    <w:p w:rsidR="006B49F5" w:rsidRPr="006A6752" w:rsidRDefault="009C37CB" w:rsidP="006D0E51">
      <w:pPr>
        <w:rPr>
          <w:rFonts w:ascii="Fantastic" w:hAnsi="Fantastic"/>
          <w:b/>
          <w:bCs/>
          <w:sz w:val="44"/>
          <w:szCs w:val="44"/>
          <w:lang w:val="es-ES"/>
        </w:rPr>
      </w:pPr>
      <w:r>
        <w:rPr>
          <w:rFonts w:ascii="Cupcakia" w:eastAsia="Cupcakia" w:hAnsi="Cupcakia" w:cs="Cupcakia"/>
          <w:b/>
          <w:bCs/>
          <w:noProof/>
          <w:color w:val="002060"/>
          <w:sz w:val="72"/>
          <w:szCs w:val="72"/>
          <w:lang w:eastAsia="en-GB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171450</wp:posOffset>
                </wp:positionV>
                <wp:extent cx="7599680" cy="1049655"/>
                <wp:effectExtent l="0" t="2971800" r="0" b="29508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3802">
                          <a:off x="0" y="0"/>
                          <a:ext cx="7599680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FF5E28" w:rsidRDefault="007F6E59" w:rsidP="00FD11B6">
                            <w:pPr>
                              <w:jc w:val="right"/>
                              <w:rPr>
                                <w:rFonts w:ascii="Broadway" w:hAnsi="Broadway" w:cstheme="minorHAnsi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9" type="#_x0000_t202" style="position:absolute;margin-left:182.35pt;margin-top:13.5pt;width:598.4pt;height:82.65pt;rotation:3958158fd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" filled="f" stroked="f">
                <v:textbox>
                  <w:txbxContent>
                    <w:p w:rsidR="007F6E59" w:rsidRPr="00FF5E28" w:rsidRDefault="007F6E59" w:rsidP="00FD11B6">
                      <w:pPr>
                        <w:jc w:val="right"/>
                        <w:rPr>
                          <w:rFonts w:ascii="Broadway" w:hAnsi="Broadway" w:cstheme="minorHAnsi"/>
                          <w:b/>
                          <w:bCs/>
                          <w:sz w:val="104"/>
                          <w:szCs w:val="10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upcakia" w:hAnsi="Georgia" w:cs="Cupcakia"/>
          <w:i/>
          <w:iCs/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2719104" behindDoc="0" locked="0" layoutInCell="1" allowOverlap="1">
                <wp:simplePos x="0" y="0"/>
                <wp:positionH relativeFrom="margin">
                  <wp:posOffset>889000</wp:posOffset>
                </wp:positionH>
                <wp:positionV relativeFrom="margin">
                  <wp:posOffset>3848100</wp:posOffset>
                </wp:positionV>
                <wp:extent cx="3003550" cy="249555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A96D36" w:rsidRDefault="007F6E59" w:rsidP="00A96D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0" type="#_x0000_t202" style="position:absolute;margin-left:70pt;margin-top:303pt;width:236.5pt;height:19.65pt;z-index:25271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" filled="f" stroked="f">
                <v:textbox>
                  <w:txbxContent>
                    <w:p w:rsidR="007F6E59" w:rsidRPr="00A96D36" w:rsidRDefault="007F6E59" w:rsidP="00A96D3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A6752" w:rsidRPr="006A6752">
        <w:rPr>
          <w:rFonts w:ascii="Fantastic" w:hAnsi="Fantastic"/>
          <w:b/>
          <w:bCs/>
          <w:sz w:val="44"/>
          <w:szCs w:val="44"/>
          <w:lang w:val="es-ES"/>
        </w:rPr>
        <w:t xml:space="preserve">Bienvenido de nuevo a Inside Weekly, </w:t>
      </w:r>
      <w:r w:rsidR="006A6752">
        <w:rPr>
          <w:rFonts w:ascii="Fantastic" w:hAnsi="Fantastic"/>
          <w:b/>
          <w:bCs/>
          <w:sz w:val="44"/>
          <w:szCs w:val="44"/>
          <w:lang w:val="es-ES"/>
        </w:rPr>
        <w:t>l</w:t>
      </w:r>
      <w:r w:rsidR="006A6752" w:rsidRPr="006A6752">
        <w:rPr>
          <w:rFonts w:ascii="Fantastic" w:hAnsi="Fantastic"/>
          <w:b/>
          <w:bCs/>
          <w:sz w:val="44"/>
          <w:szCs w:val="44"/>
          <w:lang w:val="es-ES"/>
        </w:rPr>
        <w:t xml:space="preserve">a revista que </w:t>
      </w:r>
      <w:r w:rsidR="006A6752">
        <w:rPr>
          <w:rFonts w:ascii="Fantastic" w:hAnsi="Fantastic"/>
          <w:b/>
          <w:bCs/>
          <w:sz w:val="44"/>
          <w:szCs w:val="44"/>
          <w:lang w:val="es-ES"/>
        </w:rPr>
        <w:t xml:space="preserve">te </w:t>
      </w:r>
      <w:r w:rsidR="006A6752" w:rsidRPr="006A6752">
        <w:rPr>
          <w:rFonts w:ascii="Fantastic" w:hAnsi="Fantastic"/>
          <w:b/>
          <w:bCs/>
          <w:sz w:val="44"/>
          <w:szCs w:val="44"/>
          <w:lang w:val="es-ES"/>
        </w:rPr>
        <w:t>enviaremos semanalmente</w:t>
      </w:r>
      <w:r w:rsidR="006A6752">
        <w:rPr>
          <w:rFonts w:ascii="Fantastic" w:hAnsi="Fantastic"/>
          <w:b/>
          <w:bCs/>
          <w:sz w:val="44"/>
          <w:szCs w:val="44"/>
          <w:lang w:val="es-ES"/>
        </w:rPr>
        <w:t xml:space="preserve"> mientras estamos todos encerrados.</w:t>
      </w:r>
    </w:p>
    <w:p w:rsidR="00B7237B" w:rsidRPr="006A6752" w:rsidRDefault="006A6752" w:rsidP="006D0E51">
      <w:pPr>
        <w:rPr>
          <w:rFonts w:ascii="Fantastic" w:hAnsi="Fantastic"/>
          <w:b/>
          <w:bCs/>
          <w:sz w:val="44"/>
          <w:szCs w:val="44"/>
          <w:lang w:val="es-ES"/>
        </w:rPr>
      </w:pPr>
      <w:r w:rsidRPr="006A6752">
        <w:rPr>
          <w:rFonts w:ascii="Fantastic" w:hAnsi="Fantastic"/>
          <w:b/>
          <w:bCs/>
          <w:sz w:val="44"/>
          <w:szCs w:val="44"/>
          <w:lang w:val="es-ES"/>
        </w:rPr>
        <w:t xml:space="preserve">Durante los próximos siete días encontrarás </w:t>
      </w:r>
      <w:r w:rsidR="002E244C" w:rsidRPr="006A6752">
        <w:rPr>
          <w:rFonts w:ascii="Fantastic" w:hAnsi="Fantastic"/>
          <w:b/>
          <w:bCs/>
          <w:sz w:val="44"/>
          <w:szCs w:val="44"/>
          <w:lang w:val="es-ES"/>
        </w:rPr>
        <w:t xml:space="preserve"> </w:t>
      </w:r>
      <w:r w:rsidRPr="006A6752">
        <w:rPr>
          <w:rFonts w:ascii="Fantastic" w:hAnsi="Fantastic"/>
          <w:b/>
          <w:bCs/>
          <w:sz w:val="44"/>
          <w:szCs w:val="44"/>
          <w:lang w:val="es-ES"/>
        </w:rPr>
        <w:t>actividades que</w:t>
      </w:r>
      <w:r w:rsidR="002E343B" w:rsidRPr="006A6752">
        <w:rPr>
          <w:rFonts w:ascii="Fantastic" w:hAnsi="Fantastic"/>
          <w:b/>
          <w:bCs/>
          <w:sz w:val="44"/>
          <w:szCs w:val="44"/>
          <w:lang w:val="es-ES"/>
        </w:rPr>
        <w:t xml:space="preserve"> </w:t>
      </w:r>
      <w:r w:rsidRPr="006A6752">
        <w:rPr>
          <w:rFonts w:ascii="Fantastic" w:hAnsi="Fantastic"/>
          <w:b/>
          <w:bCs/>
          <w:sz w:val="44"/>
          <w:szCs w:val="44"/>
          <w:lang w:val="es-ES"/>
        </w:rPr>
        <w:t>te ayudar</w:t>
      </w:r>
      <w:r>
        <w:rPr>
          <w:rFonts w:ascii="Fantastic" w:hAnsi="Fantastic"/>
          <w:b/>
          <w:bCs/>
          <w:sz w:val="44"/>
          <w:szCs w:val="44"/>
          <w:lang w:val="es-ES"/>
        </w:rPr>
        <w:t xml:space="preserve">án a ejercitar tu cuerpo y tu mente. </w:t>
      </w:r>
      <w:r w:rsidRPr="006A6752">
        <w:rPr>
          <w:rFonts w:ascii="Fantastic" w:hAnsi="Fantastic"/>
          <w:b/>
          <w:bCs/>
          <w:sz w:val="44"/>
          <w:szCs w:val="44"/>
          <w:lang w:val="es-ES"/>
        </w:rPr>
        <w:t>La próxima semana nos concentraremos en el tema del “Éxito</w:t>
      </w:r>
      <w:r w:rsidR="006B49F5" w:rsidRPr="006A6752">
        <w:rPr>
          <w:rFonts w:ascii="Fantastic" w:hAnsi="Fantastic"/>
          <w:b/>
          <w:bCs/>
          <w:sz w:val="44"/>
          <w:szCs w:val="44"/>
          <w:lang w:val="es-ES"/>
        </w:rPr>
        <w:t>”.</w:t>
      </w:r>
      <w:r w:rsidR="009C37CB">
        <w:rPr>
          <w:rFonts w:ascii="Georgia" w:eastAsia="Cupcakia" w:hAnsi="Georgia" w:cs="Cupcakia"/>
          <w:i/>
          <w:i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724224" behindDoc="0" locked="0" layoutInCell="1" allowOverlap="1">
                <wp:simplePos x="0" y="0"/>
                <wp:positionH relativeFrom="margin">
                  <wp:posOffset>3295650</wp:posOffset>
                </wp:positionH>
                <wp:positionV relativeFrom="margin">
                  <wp:posOffset>10015220</wp:posOffset>
                </wp:positionV>
                <wp:extent cx="3003550" cy="249555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Pr="00A96D36" w:rsidRDefault="007F6E59" w:rsidP="00A96D3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1" type="#_x0000_t202" style="position:absolute;margin-left:259.5pt;margin-top:788.6pt;width:236.5pt;height:19.65pt;z-index:25272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" filled="f" stroked="f">
                <v:textbox>
                  <w:txbxContent>
                    <w:p w:rsidR="007F6E59" w:rsidRPr="00A96D36" w:rsidRDefault="007F6E59" w:rsidP="00A96D3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C37CB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2694528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9871709</wp:posOffset>
                </wp:positionV>
                <wp:extent cx="1796415" cy="0"/>
                <wp:effectExtent l="0" t="19050" r="13335" b="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641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41F1485" id="Straight Connector 289" o:spid="_x0000_s1026" style="position:absolute;z-index:252694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6.4pt,777.3pt" to="407.85pt,7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" strokecolor="windowText" strokeweight="3pt">
                <v:stroke dashstyle="1 1" joinstyle="miter"/>
                <o:lock v:ext="edit" shapetype="f"/>
              </v:line>
            </w:pict>
          </mc:Fallback>
        </mc:AlternateContent>
      </w:r>
      <w:r w:rsidR="009C37CB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6035040</wp:posOffset>
                </wp:positionV>
                <wp:extent cx="1632585" cy="1586230"/>
                <wp:effectExtent l="19050" t="19050" r="5715" b="0"/>
                <wp:wrapNone/>
                <wp:docPr id="287" name="Flowchart: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2585" cy="1586230"/>
                        </a:xfrm>
                        <a:prstGeom prst="flowChartConnector">
                          <a:avLst/>
                        </a:prstGeom>
                        <a:solidFill>
                          <a:srgbClr val="DB43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1080EB" id="Flowchart: Connector 258" o:spid="_x0000_s1026" type="#_x0000_t120" style="position:absolute;margin-left:441.2pt;margin-top:475.2pt;width:128.55pt;height:124.9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" fillcolor="#db4346" strokecolor="window" strokeweight="3pt">
                <v:stroke joinstyle="miter"/>
                <v:path arrowok="t"/>
              </v:shape>
            </w:pict>
          </mc:Fallback>
        </mc:AlternateContent>
      </w:r>
      <w:r w:rsidR="009C37CB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5911215</wp:posOffset>
                </wp:positionH>
                <wp:positionV relativeFrom="paragraph">
                  <wp:posOffset>6327140</wp:posOffset>
                </wp:positionV>
                <wp:extent cx="1256030" cy="9969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E59" w:rsidRDefault="007F6E59" w:rsidP="00737326">
                            <w:pP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  <w:t>Physical</w:t>
                            </w:r>
                          </w:p>
                          <w:p w:rsidR="007F6E59" w:rsidRDefault="007F6E59" w:rsidP="00737326">
                            <w:pPr>
                              <w:rPr>
                                <w:rFonts w:ascii="Fantastic" w:hAnsi="Fantast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2" type="#_x0000_t202" style="position:absolute;margin-left:465.45pt;margin-top:498.2pt;width:98.9pt;height:78.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x5DQIAAPk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" filled="f" stroked="f">
                <v:textbox>
                  <w:txbxContent>
                    <w:p w:rsidR="007F6E59" w:rsidRDefault="007F6E59" w:rsidP="00737326">
                      <w:pP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  <w:t>Physical</w:t>
                      </w:r>
                    </w:p>
                    <w:p w:rsidR="007F6E59" w:rsidRDefault="007F6E59" w:rsidP="00737326">
                      <w:pPr>
                        <w:rPr>
                          <w:rFonts w:ascii="Fantastic" w:hAnsi="Fantastic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37B" w:rsidRPr="006A6752">
        <w:rPr>
          <w:rFonts w:ascii="Fantastic" w:hAnsi="Fantastic"/>
          <w:b/>
          <w:bCs/>
          <w:sz w:val="56"/>
          <w:szCs w:val="56"/>
          <w:lang w:val="es-ES"/>
        </w:rPr>
        <w:t xml:space="preserve">  </w:t>
      </w:r>
    </w:p>
    <w:p w:rsidR="00B7237B" w:rsidRPr="006A6752" w:rsidRDefault="00B7237B" w:rsidP="00B7237B">
      <w:pPr>
        <w:spacing w:after="0"/>
        <w:rPr>
          <w:rFonts w:ascii="Fantastic" w:hAnsi="Fantastic"/>
          <w:b/>
          <w:bCs/>
          <w:sz w:val="56"/>
          <w:szCs w:val="56"/>
          <w:lang w:val="es-ES"/>
        </w:rPr>
        <w:sectPr w:rsidR="00B7237B" w:rsidRPr="006A6752" w:rsidSect="00E3293F">
          <w:type w:val="continuous"/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546AC6" w:rsidRDefault="00546AC6" w:rsidP="006B49F5">
      <w:pPr>
        <w:spacing w:after="0"/>
        <w:jc w:val="center"/>
        <w:rPr>
          <w:rFonts w:ascii="Fantastic" w:hAnsi="Fantastic"/>
          <w:b/>
          <w:bCs/>
          <w:i/>
          <w:sz w:val="36"/>
          <w:szCs w:val="36"/>
          <w:lang w:val="es-ES"/>
        </w:rPr>
      </w:pPr>
    </w:p>
    <w:p w:rsidR="003A2F62" w:rsidRPr="00546AC6" w:rsidRDefault="003364FC" w:rsidP="006B49F5">
      <w:pPr>
        <w:spacing w:after="0"/>
        <w:jc w:val="center"/>
        <w:rPr>
          <w:rFonts w:ascii="Fantastic" w:hAnsi="Fantastic"/>
          <w:b/>
          <w:bCs/>
          <w:i/>
          <w:sz w:val="36"/>
          <w:szCs w:val="36"/>
          <w:lang w:val="es-ES"/>
        </w:rPr>
      </w:pPr>
      <w:r w:rsidRPr="00546AC6">
        <w:rPr>
          <w:rFonts w:ascii="Fantastic" w:hAnsi="Fantastic"/>
          <w:b/>
          <w:bCs/>
          <w:i/>
          <w:sz w:val="36"/>
          <w:szCs w:val="36"/>
          <w:lang w:val="es-ES"/>
        </w:rPr>
        <w:t>SERVICI</w:t>
      </w:r>
      <w:r w:rsidR="003A2F62" w:rsidRPr="00546AC6">
        <w:rPr>
          <w:rFonts w:ascii="Fantastic" w:hAnsi="Fantastic"/>
          <w:b/>
          <w:bCs/>
          <w:i/>
          <w:sz w:val="36"/>
          <w:szCs w:val="36"/>
          <w:lang w:val="es-ES"/>
        </w:rPr>
        <w:t>O DE PSICOLOGÍA</w:t>
      </w:r>
      <w:r w:rsidR="00D40C43" w:rsidRPr="00546AC6">
        <w:rPr>
          <w:rFonts w:ascii="Fantastic" w:hAnsi="Fantastic"/>
          <w:b/>
          <w:bCs/>
          <w:i/>
          <w:sz w:val="36"/>
          <w:szCs w:val="36"/>
          <w:lang w:val="es-ES"/>
        </w:rPr>
        <w:t xml:space="preserve"> </w:t>
      </w:r>
    </w:p>
    <w:p w:rsidR="00B7237B" w:rsidRPr="00546AC6" w:rsidRDefault="007D0A69" w:rsidP="006B49F5">
      <w:pPr>
        <w:spacing w:after="0"/>
        <w:jc w:val="center"/>
        <w:rPr>
          <w:rFonts w:ascii="Fantastic" w:hAnsi="Fantastic"/>
          <w:b/>
          <w:bCs/>
          <w:i/>
          <w:sz w:val="56"/>
          <w:szCs w:val="56"/>
          <w:lang w:val="es-ES"/>
        </w:rPr>
      </w:pPr>
      <w:r w:rsidRPr="00546AC6">
        <w:rPr>
          <w:rFonts w:ascii="Fantastic" w:hAnsi="Fantastic"/>
          <w:b/>
          <w:bCs/>
          <w:i/>
          <w:sz w:val="36"/>
          <w:szCs w:val="36"/>
          <w:lang w:val="es-ES"/>
        </w:rPr>
        <w:t>PENITENCIARÍAS</w:t>
      </w:r>
      <w:r w:rsidR="00457C30" w:rsidRPr="00546AC6">
        <w:rPr>
          <w:rFonts w:ascii="Fantastic" w:hAnsi="Fantastic"/>
          <w:b/>
          <w:bCs/>
          <w:i/>
          <w:sz w:val="36"/>
          <w:szCs w:val="36"/>
          <w:lang w:val="es-ES"/>
        </w:rPr>
        <w:t xml:space="preserve"> D</w:t>
      </w:r>
      <w:r w:rsidR="003A2F62" w:rsidRPr="00546AC6">
        <w:rPr>
          <w:rFonts w:ascii="Fantastic" w:hAnsi="Fantastic"/>
          <w:b/>
          <w:bCs/>
          <w:i/>
          <w:sz w:val="36"/>
          <w:szCs w:val="36"/>
          <w:lang w:val="es-ES"/>
        </w:rPr>
        <w:t>EL ESTADO</w:t>
      </w:r>
      <w:r w:rsidR="00457C30" w:rsidRPr="00546AC6">
        <w:rPr>
          <w:rFonts w:ascii="Fantastic" w:hAnsi="Fantastic"/>
          <w:b/>
          <w:bCs/>
          <w:i/>
          <w:sz w:val="36"/>
          <w:szCs w:val="36"/>
          <w:lang w:val="es-ES"/>
        </w:rPr>
        <w:t xml:space="preserve"> (HMPPS)</w:t>
      </w:r>
      <w:r w:rsidR="003364FC" w:rsidRPr="00546AC6">
        <w:rPr>
          <w:rFonts w:ascii="Fantastic" w:hAnsi="Fantastic"/>
          <w:b/>
          <w:bCs/>
          <w:i/>
          <w:sz w:val="56"/>
          <w:szCs w:val="56"/>
          <w:lang w:val="es-ES"/>
        </w:rPr>
        <w:t xml:space="preserve"> </w:t>
      </w:r>
    </w:p>
    <w:p w:rsidR="002E244C" w:rsidRPr="003364FC" w:rsidRDefault="002E244C" w:rsidP="00B7237B">
      <w:pPr>
        <w:spacing w:after="0"/>
        <w:rPr>
          <w:rFonts w:ascii="Fantastic" w:hAnsi="Fantastic"/>
          <w:b/>
          <w:bCs/>
          <w:sz w:val="56"/>
          <w:szCs w:val="56"/>
          <w:lang w:val="es-ES"/>
        </w:rPr>
      </w:pPr>
    </w:p>
    <w:p w:rsidR="00BA36DB" w:rsidRPr="003364FC" w:rsidRDefault="00BA36DB" w:rsidP="00BA36DB">
      <w:pPr>
        <w:ind w:left="720"/>
        <w:jc w:val="center"/>
        <w:rPr>
          <w:b/>
          <w:sz w:val="32"/>
          <w:lang w:val="es-E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728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248978</wp:posOffset>
            </wp:positionV>
            <wp:extent cx="1104265" cy="1239520"/>
            <wp:effectExtent l="0" t="0" r="0" b="0"/>
            <wp:wrapThrough wrapText="bothSides">
              <wp:wrapPolygon edited="0">
                <wp:start x="10061" y="0"/>
                <wp:lineTo x="9316" y="996"/>
                <wp:lineTo x="6335" y="5311"/>
                <wp:lineTo x="3726" y="11287"/>
                <wp:lineTo x="6707" y="16598"/>
                <wp:lineTo x="7825" y="20582"/>
                <wp:lineTo x="8198" y="21246"/>
                <wp:lineTo x="13415" y="21246"/>
                <wp:lineTo x="13787" y="20582"/>
                <wp:lineTo x="14532" y="16598"/>
                <wp:lineTo x="17514" y="11287"/>
                <wp:lineTo x="15278" y="5643"/>
                <wp:lineTo x="11924" y="0"/>
                <wp:lineTo x="10061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77C2">
        <w:rPr>
          <w:b/>
          <w:noProof/>
          <w:sz w:val="28"/>
          <w:lang w:eastAsia="en-GB"/>
        </w:rPr>
        <w:drawing>
          <wp:anchor distT="0" distB="0" distL="114300" distR="114300" simplePos="0" relativeHeight="252726272" behindDoc="0" locked="0" layoutInCell="1" allowOverlap="1">
            <wp:simplePos x="0" y="0"/>
            <wp:positionH relativeFrom="margin">
              <wp:posOffset>5231189</wp:posOffset>
            </wp:positionH>
            <wp:positionV relativeFrom="paragraph">
              <wp:posOffset>0</wp:posOffset>
            </wp:positionV>
            <wp:extent cx="669349" cy="790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5"/>
                    <a:stretch/>
                  </pic:blipFill>
                  <pic:spPr bwMode="auto">
                    <a:xfrm>
                      <a:off x="0" y="0"/>
                      <a:ext cx="669349" cy="79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64FC" w:rsidRPr="003364FC">
        <w:rPr>
          <w:b/>
          <w:sz w:val="32"/>
          <w:lang w:val="es-ES"/>
        </w:rPr>
        <w:t>Ejercicio</w:t>
      </w:r>
      <w:r w:rsidR="00901681">
        <w:rPr>
          <w:b/>
          <w:sz w:val="32"/>
          <w:lang w:val="es-ES"/>
        </w:rPr>
        <w:t xml:space="preserve"> del</w:t>
      </w:r>
      <w:r w:rsidR="003364FC" w:rsidRPr="003364FC">
        <w:rPr>
          <w:b/>
          <w:sz w:val="32"/>
          <w:lang w:val="es-ES"/>
        </w:rPr>
        <w:t xml:space="preserve"> Scan Corporal</w:t>
      </w:r>
    </w:p>
    <w:p w:rsidR="00BA36DB" w:rsidRPr="003364FC" w:rsidRDefault="00BA36DB" w:rsidP="00BA36DB">
      <w:pPr>
        <w:ind w:left="720"/>
        <w:jc w:val="center"/>
        <w:rPr>
          <w:b/>
          <w:sz w:val="32"/>
          <w:lang w:val="es-ES"/>
        </w:rPr>
      </w:pPr>
    </w:p>
    <w:p w:rsidR="00BA36DB" w:rsidRPr="003364FC" w:rsidRDefault="00BA36DB" w:rsidP="00BA36DB">
      <w:pPr>
        <w:ind w:left="720"/>
        <w:jc w:val="center"/>
        <w:rPr>
          <w:sz w:val="24"/>
          <w:lang w:val="es-ES"/>
        </w:rPr>
      </w:pPr>
    </w:p>
    <w:p w:rsidR="00BA36DB" w:rsidRPr="003364FC" w:rsidRDefault="00BA36DB" w:rsidP="00BA36DB">
      <w:pPr>
        <w:ind w:left="7200" w:firstLine="720"/>
        <w:rPr>
          <w:sz w:val="24"/>
          <w:lang w:val="es-ES"/>
        </w:rPr>
      </w:pPr>
      <w:r w:rsidRPr="003364FC">
        <w:rPr>
          <w:rFonts w:asciiTheme="majorHAnsi" w:hAnsiTheme="majorHAnsi"/>
          <w:b/>
          <w:sz w:val="28"/>
          <w:lang w:val="es-ES"/>
        </w:rPr>
        <w:t>10-15 minut</w:t>
      </w:r>
      <w:r w:rsidR="003364FC" w:rsidRPr="003364FC">
        <w:rPr>
          <w:rFonts w:asciiTheme="majorHAnsi" w:hAnsiTheme="majorHAnsi"/>
          <w:b/>
          <w:sz w:val="28"/>
          <w:lang w:val="es-ES"/>
        </w:rPr>
        <w:t>os</w:t>
      </w:r>
    </w:p>
    <w:p w:rsidR="00BA36DB" w:rsidRPr="003364FC" w:rsidRDefault="00BA36DB" w:rsidP="00BA36DB">
      <w:pPr>
        <w:jc w:val="both"/>
        <w:rPr>
          <w:b/>
          <w:sz w:val="28"/>
          <w:lang w:val="es-ES"/>
        </w:rPr>
      </w:pPr>
    </w:p>
    <w:p w:rsidR="00BA36DB" w:rsidRPr="003364FC" w:rsidRDefault="00BA36DB" w:rsidP="00BA36DB">
      <w:pPr>
        <w:jc w:val="both"/>
        <w:rPr>
          <w:b/>
          <w:sz w:val="28"/>
          <w:lang w:val="es-ES"/>
        </w:rPr>
      </w:pPr>
    </w:p>
    <w:p w:rsidR="00BA36DB" w:rsidRPr="003364FC" w:rsidRDefault="009C37CB" w:rsidP="00BA36DB">
      <w:pPr>
        <w:jc w:val="both"/>
        <w:rPr>
          <w:b/>
          <w:sz w:val="28"/>
          <w:lang w:val="es-ES"/>
        </w:rPr>
      </w:pP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294640</wp:posOffset>
                </wp:positionV>
                <wp:extent cx="6962775" cy="1849755"/>
                <wp:effectExtent l="19050" t="19050" r="952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2775" cy="18497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77AD613" id="Rectangle 3" o:spid="_x0000_s1026" style="position:absolute;margin-left:-6.75pt;margin-top:23.2pt;width:548.25pt;height:145.6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" filled="f" strokecolor="windowText" strokeweight="2.25pt">
                <v:path arrowok="t"/>
              </v:rect>
            </w:pict>
          </mc:Fallback>
        </mc:AlternateContent>
      </w:r>
      <w:r w:rsidR="00B2421F">
        <w:rPr>
          <w:b/>
          <w:sz w:val="28"/>
          <w:lang w:val="es-ES"/>
        </w:rPr>
        <w:t xml:space="preserve">Un mensaje </w:t>
      </w:r>
      <w:r w:rsidR="003364FC" w:rsidRPr="003364FC">
        <w:rPr>
          <w:b/>
          <w:sz w:val="28"/>
          <w:lang w:val="es-ES"/>
        </w:rPr>
        <w:t>importante</w:t>
      </w:r>
      <w:r w:rsidR="00BA36DB" w:rsidRPr="003364FC">
        <w:rPr>
          <w:b/>
          <w:sz w:val="28"/>
          <w:lang w:val="es-ES"/>
        </w:rPr>
        <w:t>:</w:t>
      </w:r>
    </w:p>
    <w:p w:rsidR="00BA36DB" w:rsidRPr="00B2421F" w:rsidRDefault="003364FC" w:rsidP="00BA36DB">
      <w:pPr>
        <w:jc w:val="both"/>
        <w:rPr>
          <w:sz w:val="24"/>
          <w:lang w:val="es-ES"/>
        </w:rPr>
      </w:pPr>
      <w:r w:rsidRPr="003364FC">
        <w:rPr>
          <w:sz w:val="24"/>
          <w:lang w:val="es-ES"/>
        </w:rPr>
        <w:t xml:space="preserve">Es importante tomar conciencia de tu cuerpo y saber cómo se siente. </w:t>
      </w:r>
      <w:r>
        <w:rPr>
          <w:sz w:val="24"/>
          <w:lang w:val="es-ES"/>
        </w:rPr>
        <w:t>Tu cuerpo es el reflejo de tu mente y tu mente es el reflejo de tu cuerpo. La mayor parte de nosotros solo le prestamos aten</w:t>
      </w:r>
      <w:r w:rsidR="00B2421F">
        <w:rPr>
          <w:sz w:val="24"/>
          <w:lang w:val="es-ES"/>
        </w:rPr>
        <w:t>ción cuando pasa</w:t>
      </w:r>
      <w:r w:rsidR="00FD1A4B">
        <w:rPr>
          <w:sz w:val="24"/>
          <w:lang w:val="es-ES"/>
        </w:rPr>
        <w:t xml:space="preserve"> algo, cuando  sentimos molestias</w:t>
      </w:r>
      <w:r w:rsidR="00B2421F">
        <w:rPr>
          <w:sz w:val="24"/>
          <w:lang w:val="es-ES"/>
        </w:rPr>
        <w:t xml:space="preserve"> o cuando tenemos dolor de</w:t>
      </w:r>
      <w:r>
        <w:rPr>
          <w:sz w:val="24"/>
          <w:lang w:val="es-ES"/>
        </w:rPr>
        <w:t xml:space="preserve"> espalda </w:t>
      </w:r>
      <w:r w:rsidR="00B2421F">
        <w:rPr>
          <w:sz w:val="24"/>
          <w:lang w:val="es-ES"/>
        </w:rPr>
        <w:t>o sentimos que nos duele el cuello e incluso nos damos cuenta cuando nos entran ganas de ir al baño! Casi ninguno de nosotros nos hemos parado nunca</w:t>
      </w:r>
      <w:r w:rsidR="00FD1A4B">
        <w:rPr>
          <w:sz w:val="24"/>
          <w:lang w:val="es-ES"/>
        </w:rPr>
        <w:t xml:space="preserve"> y nos hemos puesto a cuidarnos</w:t>
      </w:r>
      <w:r w:rsidR="00B2421F">
        <w:rPr>
          <w:sz w:val="24"/>
          <w:lang w:val="es-ES"/>
        </w:rPr>
        <w:t xml:space="preserve"> de verdad hasta que nuestro cuerpo de repente nos da un aviso de una forma u otra. </w:t>
      </w:r>
      <w:r w:rsidR="00FD1A4B">
        <w:rPr>
          <w:sz w:val="24"/>
          <w:lang w:val="es-ES"/>
        </w:rPr>
        <w:t xml:space="preserve">El estar atentos a nuestra propia conciencia </w:t>
      </w:r>
      <w:r w:rsidR="00B2421F" w:rsidRPr="00B2421F">
        <w:rPr>
          <w:sz w:val="24"/>
          <w:lang w:val="es-ES"/>
        </w:rPr>
        <w:t xml:space="preserve">nos permite ser más conscientes de las señales que nos </w:t>
      </w:r>
      <w:r w:rsidR="00FD1A4B">
        <w:rPr>
          <w:sz w:val="24"/>
          <w:lang w:val="es-ES"/>
        </w:rPr>
        <w:t xml:space="preserve">está enviando </w:t>
      </w:r>
      <w:r w:rsidR="00B2421F" w:rsidRPr="00B2421F">
        <w:rPr>
          <w:sz w:val="24"/>
          <w:lang w:val="es-ES"/>
        </w:rPr>
        <w:t>nuestro cuerpo y nos permite actuar a tiempo para poder prevenir algunos p</w:t>
      </w:r>
      <w:r w:rsidR="00FD1A4B">
        <w:rPr>
          <w:sz w:val="24"/>
          <w:lang w:val="es-ES"/>
        </w:rPr>
        <w:t>roblemas al mismo tiempo que mantenemos</w:t>
      </w:r>
      <w:r w:rsidR="00B2421F" w:rsidRPr="00B2421F">
        <w:rPr>
          <w:sz w:val="24"/>
          <w:lang w:val="es-ES"/>
        </w:rPr>
        <w:t xml:space="preserve"> nuestra salud.</w:t>
      </w:r>
      <w:r w:rsidR="00B2421F">
        <w:rPr>
          <w:sz w:val="24"/>
          <w:lang w:val="es-ES"/>
        </w:rPr>
        <w:t xml:space="preserve"> El ser</w:t>
      </w:r>
      <w:r w:rsidR="00B2421F" w:rsidRPr="00B2421F">
        <w:rPr>
          <w:sz w:val="24"/>
          <w:lang w:val="es-ES"/>
        </w:rPr>
        <w:t xml:space="preserve"> conscientes de nuestro cuerpo </w:t>
      </w:r>
      <w:r w:rsidR="00B2421F">
        <w:rPr>
          <w:sz w:val="24"/>
          <w:lang w:val="es-ES"/>
        </w:rPr>
        <w:t>nos permitirá</w:t>
      </w:r>
      <w:r w:rsidR="00B2421F" w:rsidRPr="00B2421F">
        <w:rPr>
          <w:sz w:val="24"/>
          <w:lang w:val="es-ES"/>
        </w:rPr>
        <w:t xml:space="preserve"> alcanzar</w:t>
      </w:r>
      <w:r w:rsidR="00B2421F">
        <w:rPr>
          <w:sz w:val="24"/>
          <w:lang w:val="es-ES"/>
        </w:rPr>
        <w:t xml:space="preserve"> el máximo grado de </w:t>
      </w:r>
      <w:r w:rsidR="00FD1A4B">
        <w:rPr>
          <w:sz w:val="24"/>
          <w:lang w:val="es-ES"/>
        </w:rPr>
        <w:t xml:space="preserve">rendimiento </w:t>
      </w:r>
      <w:r w:rsidR="00B2421F">
        <w:rPr>
          <w:sz w:val="24"/>
          <w:lang w:val="es-ES"/>
        </w:rPr>
        <w:t>y productividad</w:t>
      </w:r>
      <w:r w:rsidR="00FD1A4B">
        <w:rPr>
          <w:sz w:val="24"/>
          <w:lang w:val="es-ES"/>
        </w:rPr>
        <w:t>.</w:t>
      </w:r>
    </w:p>
    <w:p w:rsidR="00BA36DB" w:rsidRPr="00B2421F" w:rsidRDefault="00BA36DB" w:rsidP="00BA36DB">
      <w:pPr>
        <w:jc w:val="both"/>
        <w:rPr>
          <w:sz w:val="28"/>
          <w:lang w:val="es-ES"/>
        </w:rPr>
      </w:pPr>
    </w:p>
    <w:p w:rsidR="00BA36DB" w:rsidRPr="00B2421F" w:rsidRDefault="00BA36DB" w:rsidP="00BA36DB">
      <w:pPr>
        <w:jc w:val="both"/>
        <w:rPr>
          <w:b/>
          <w:sz w:val="28"/>
          <w:lang w:val="es-ES"/>
        </w:rPr>
      </w:pPr>
    </w:p>
    <w:p w:rsidR="00BA36DB" w:rsidRPr="00FD1A4B" w:rsidRDefault="00FD1A4B" w:rsidP="00BA36DB">
      <w:pPr>
        <w:jc w:val="both"/>
        <w:rPr>
          <w:b/>
          <w:sz w:val="28"/>
          <w:lang w:val="es-ES"/>
        </w:rPr>
      </w:pPr>
      <w:r w:rsidRPr="00FD1A4B">
        <w:rPr>
          <w:b/>
          <w:sz w:val="28"/>
          <w:lang w:val="es-ES"/>
        </w:rPr>
        <w:t>Qué debo hacer</w:t>
      </w:r>
      <w:r w:rsidR="00BA36DB" w:rsidRPr="00FD1A4B">
        <w:rPr>
          <w:b/>
          <w:sz w:val="28"/>
          <w:lang w:val="es-ES"/>
        </w:rPr>
        <w:t>:</w:t>
      </w:r>
    </w:p>
    <w:p w:rsidR="00BA36DB" w:rsidRPr="00B577C2" w:rsidRDefault="00FD1A4B" w:rsidP="00BA36DB">
      <w:pPr>
        <w:pStyle w:val="ListParagraph"/>
        <w:numPr>
          <w:ilvl w:val="0"/>
          <w:numId w:val="11"/>
        </w:numPr>
        <w:jc w:val="both"/>
        <w:rPr>
          <w:sz w:val="24"/>
        </w:rPr>
      </w:pPr>
      <w:r w:rsidRPr="00FD1A4B">
        <w:rPr>
          <w:sz w:val="24"/>
          <w:lang w:val="es-ES"/>
        </w:rPr>
        <w:t>Puedes empezar por tomar conciencia de tus pies, moviendo los dedos y sintiendo realmente tus pies.</w:t>
      </w:r>
      <w:r>
        <w:rPr>
          <w:sz w:val="24"/>
          <w:lang w:val="es-ES"/>
        </w:rPr>
        <w:t xml:space="preserve"> </w:t>
      </w:r>
      <w:r w:rsidR="00D94C72">
        <w:rPr>
          <w:sz w:val="24"/>
        </w:rPr>
        <w:t>Concentrándote en có</w:t>
      </w:r>
      <w:r>
        <w:rPr>
          <w:sz w:val="24"/>
        </w:rPr>
        <w:t>mo se sienten.</w:t>
      </w:r>
      <w:r w:rsidRPr="00FD1A4B">
        <w:rPr>
          <w:sz w:val="24"/>
        </w:rPr>
        <w:t xml:space="preserve"> </w:t>
      </w:r>
    </w:p>
    <w:p w:rsidR="00BA36DB" w:rsidRPr="00D42141" w:rsidRDefault="00D42141" w:rsidP="00BA36DB">
      <w:pPr>
        <w:pStyle w:val="ListParagraph"/>
        <w:numPr>
          <w:ilvl w:val="0"/>
          <w:numId w:val="11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>Traslada tu atención a los tobillos, luego ve</w:t>
      </w:r>
      <w:r w:rsidRPr="00D42141">
        <w:rPr>
          <w:sz w:val="24"/>
          <w:lang w:val="es-ES"/>
        </w:rPr>
        <w:t xml:space="preserve"> subiendo hasta las rodillas y los muslos como si estuvieses haciendo</w:t>
      </w:r>
      <w:r>
        <w:rPr>
          <w:sz w:val="24"/>
          <w:lang w:val="es-ES"/>
        </w:rPr>
        <w:t xml:space="preserve"> un scan de toda tu pierna.</w:t>
      </w:r>
    </w:p>
    <w:p w:rsidR="00BA36DB" w:rsidRPr="00D42141" w:rsidRDefault="00D42141" w:rsidP="00BA36DB">
      <w:pPr>
        <w:pStyle w:val="ListParagraph"/>
        <w:numPr>
          <w:ilvl w:val="0"/>
          <w:numId w:val="11"/>
        </w:numPr>
        <w:jc w:val="both"/>
        <w:rPr>
          <w:sz w:val="24"/>
          <w:lang w:val="es-ES"/>
        </w:rPr>
      </w:pPr>
      <w:r>
        <w:rPr>
          <w:sz w:val="24"/>
          <w:lang w:val="es-ES"/>
        </w:rPr>
        <w:t>Concéntrate en tus caderas y en la zona lumbar de tu espalda.</w:t>
      </w:r>
    </w:p>
    <w:p w:rsidR="00BA36DB" w:rsidRPr="00D42141" w:rsidRDefault="00D42141" w:rsidP="00BA36DB">
      <w:pPr>
        <w:pStyle w:val="ListParagraph"/>
        <w:numPr>
          <w:ilvl w:val="0"/>
          <w:numId w:val="11"/>
        </w:numPr>
        <w:jc w:val="both"/>
        <w:rPr>
          <w:sz w:val="24"/>
          <w:lang w:val="es-ES"/>
        </w:rPr>
      </w:pPr>
      <w:r w:rsidRPr="00D42141">
        <w:rPr>
          <w:sz w:val="24"/>
          <w:lang w:val="es-ES"/>
        </w:rPr>
        <w:t>Concéntrate en la parte superior de tu espalda y en tus hombros.</w:t>
      </w:r>
    </w:p>
    <w:p w:rsidR="00BA36DB" w:rsidRPr="00D42141" w:rsidRDefault="00D42141" w:rsidP="00BA36DB">
      <w:pPr>
        <w:pStyle w:val="ListParagraph"/>
        <w:numPr>
          <w:ilvl w:val="0"/>
          <w:numId w:val="11"/>
        </w:numPr>
        <w:jc w:val="both"/>
        <w:rPr>
          <w:sz w:val="24"/>
          <w:lang w:val="es-ES"/>
        </w:rPr>
      </w:pPr>
      <w:r w:rsidRPr="00D42141">
        <w:rPr>
          <w:sz w:val="24"/>
          <w:lang w:val="es-ES"/>
        </w:rPr>
        <w:t xml:space="preserve">Concéntrate en la parte superior </w:t>
      </w:r>
      <w:r w:rsidR="00D94C72">
        <w:rPr>
          <w:sz w:val="24"/>
          <w:lang w:val="es-ES"/>
        </w:rPr>
        <w:t>de tus brazos y ve bajando</w:t>
      </w:r>
      <w:r w:rsidRPr="00D42141">
        <w:rPr>
          <w:sz w:val="24"/>
          <w:lang w:val="es-ES"/>
        </w:rPr>
        <w:t xml:space="preserve"> hacia los codos, luego hacia las muñecas, luego hacia las manos y los dedos.</w:t>
      </w:r>
    </w:p>
    <w:p w:rsidR="00BA36DB" w:rsidRPr="002326D1" w:rsidRDefault="00D42141" w:rsidP="00BA36DB">
      <w:pPr>
        <w:pStyle w:val="ListParagraph"/>
        <w:numPr>
          <w:ilvl w:val="0"/>
          <w:numId w:val="11"/>
        </w:numPr>
        <w:jc w:val="both"/>
        <w:rPr>
          <w:sz w:val="24"/>
          <w:lang w:val="es-ES"/>
        </w:rPr>
      </w:pPr>
      <w:r w:rsidRPr="00D42141">
        <w:rPr>
          <w:sz w:val="24"/>
          <w:lang w:val="es-ES"/>
        </w:rPr>
        <w:t>Finalmente concéntrate en tu pecho y en tu vientre. Esta parte del cuerpo es particularmente expresi</w:t>
      </w:r>
      <w:r>
        <w:rPr>
          <w:sz w:val="24"/>
          <w:lang w:val="es-ES"/>
        </w:rPr>
        <w:t>va y puede que te sientas pesado/nervioso</w:t>
      </w:r>
      <w:r w:rsidRPr="00D42141">
        <w:rPr>
          <w:sz w:val="24"/>
          <w:lang w:val="es-ES"/>
        </w:rPr>
        <w:t>, etc</w:t>
      </w:r>
      <w:r>
        <w:rPr>
          <w:sz w:val="24"/>
          <w:lang w:val="es-ES"/>
        </w:rPr>
        <w:t xml:space="preserve">. </w:t>
      </w:r>
      <w:r w:rsidRPr="00D42141">
        <w:rPr>
          <w:sz w:val="24"/>
          <w:lang w:val="es-ES"/>
        </w:rPr>
        <w:t xml:space="preserve">Pregúntate si te sientes pesado, nervioso o preocupado. </w:t>
      </w:r>
      <w:r w:rsidRPr="002326D1">
        <w:rPr>
          <w:sz w:val="24"/>
          <w:lang w:val="es-ES"/>
        </w:rPr>
        <w:t xml:space="preserve">Es entonces cuando debes expulsar ese </w:t>
      </w:r>
      <w:r w:rsidR="002326D1" w:rsidRPr="002326D1">
        <w:rPr>
          <w:sz w:val="24"/>
          <w:lang w:val="es-ES"/>
        </w:rPr>
        <w:t xml:space="preserve">sentimiento, al </w:t>
      </w:r>
      <w:r w:rsidR="002326D1">
        <w:rPr>
          <w:sz w:val="24"/>
          <w:lang w:val="es-ES"/>
        </w:rPr>
        <w:t>expirar.</w:t>
      </w:r>
    </w:p>
    <w:p w:rsidR="00BA36DB" w:rsidRPr="002326D1" w:rsidRDefault="00BA36DB" w:rsidP="00BA36DB">
      <w:pPr>
        <w:jc w:val="both"/>
        <w:rPr>
          <w:b/>
          <w:sz w:val="24"/>
          <w:lang w:val="es-ES"/>
        </w:rPr>
      </w:pPr>
      <w:r>
        <w:rPr>
          <w:noProof/>
          <w:lang w:eastAsia="en-GB"/>
        </w:rPr>
        <w:drawing>
          <wp:inline distT="0" distB="0" distL="0" distR="0">
            <wp:extent cx="361391" cy="427326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14" cy="4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6D1">
        <w:rPr>
          <w:b/>
          <w:sz w:val="24"/>
          <w:lang w:val="es-ES"/>
        </w:rPr>
        <w:t xml:space="preserve">Pregúntate a </w:t>
      </w:r>
      <w:r w:rsidR="00CB394C">
        <w:rPr>
          <w:b/>
          <w:sz w:val="24"/>
          <w:lang w:val="es-ES"/>
        </w:rPr>
        <w:t>ti</w:t>
      </w:r>
      <w:r w:rsidR="002326D1">
        <w:rPr>
          <w:b/>
          <w:sz w:val="24"/>
          <w:lang w:val="es-ES"/>
        </w:rPr>
        <w:t xml:space="preserve"> mismo:</w:t>
      </w:r>
    </w:p>
    <w:p w:rsidR="00BA36DB" w:rsidRPr="00D94C72" w:rsidRDefault="002326D1" w:rsidP="00BA36DB">
      <w:pPr>
        <w:jc w:val="both"/>
        <w:rPr>
          <w:sz w:val="24"/>
          <w:lang w:val="es-ES"/>
        </w:rPr>
      </w:pPr>
      <w:r w:rsidRPr="00D94C72">
        <w:rPr>
          <w:sz w:val="24"/>
          <w:lang w:val="es-ES"/>
        </w:rPr>
        <w:t>¿E</w:t>
      </w:r>
      <w:r w:rsidR="00D94C72">
        <w:rPr>
          <w:sz w:val="24"/>
          <w:lang w:val="es-ES"/>
        </w:rPr>
        <w:t xml:space="preserve">s </w:t>
      </w:r>
      <w:r w:rsidR="00D94C72" w:rsidRPr="00D94C72">
        <w:rPr>
          <w:sz w:val="24"/>
          <w:lang w:val="es-ES"/>
        </w:rPr>
        <w:t>poco profunda</w:t>
      </w:r>
      <w:r w:rsidR="00D94C72">
        <w:rPr>
          <w:sz w:val="24"/>
          <w:lang w:val="es-ES"/>
        </w:rPr>
        <w:t xml:space="preserve"> tu respiración</w:t>
      </w:r>
      <w:r w:rsidR="00BA36DB" w:rsidRPr="00D94C72">
        <w:rPr>
          <w:sz w:val="24"/>
          <w:lang w:val="es-ES"/>
        </w:rPr>
        <w:t xml:space="preserve">? </w:t>
      </w:r>
    </w:p>
    <w:p w:rsidR="00C756D3" w:rsidRDefault="006A6752" w:rsidP="00BA36DB">
      <w:pPr>
        <w:rPr>
          <w:sz w:val="24"/>
          <w:lang w:val="es-ES"/>
        </w:rPr>
      </w:pPr>
      <w:r w:rsidRPr="006A6752">
        <w:rPr>
          <w:sz w:val="24"/>
          <w:lang w:val="es-ES"/>
        </w:rPr>
        <w:t xml:space="preserve">Coloca una mano sobre el vientre y la otra sobre el pecho. Observa cómo tus manos ascienden y descienden cada vez que </w:t>
      </w:r>
      <w:r>
        <w:rPr>
          <w:sz w:val="24"/>
          <w:lang w:val="es-ES"/>
        </w:rPr>
        <w:t xml:space="preserve">respiras. </w:t>
      </w:r>
      <w:r w:rsidR="00D94C72">
        <w:rPr>
          <w:sz w:val="24"/>
          <w:lang w:val="es-ES"/>
        </w:rPr>
        <w:t>Toma conciencia de cuán</w:t>
      </w:r>
      <w:r w:rsidRPr="00341D3B">
        <w:rPr>
          <w:sz w:val="24"/>
          <w:lang w:val="es-ES"/>
        </w:rPr>
        <w:t>do respiras bien</w:t>
      </w:r>
      <w:r w:rsidR="00D94C72">
        <w:rPr>
          <w:sz w:val="24"/>
          <w:lang w:val="es-ES"/>
        </w:rPr>
        <w:t xml:space="preserve"> y cuá</w:t>
      </w:r>
      <w:r w:rsidRPr="00341D3B">
        <w:rPr>
          <w:sz w:val="24"/>
          <w:lang w:val="es-ES"/>
        </w:rPr>
        <w:t>ndo se te “olvida” respirar.</w:t>
      </w:r>
    </w:p>
    <w:p w:rsidR="002C4AC9" w:rsidRPr="002C4AC9" w:rsidRDefault="00341D3B" w:rsidP="002C4AC9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SUDOKU</w:t>
      </w:r>
    </w:p>
    <w:p w:rsidR="002C4AC9" w:rsidRPr="005E15AC" w:rsidRDefault="002C4AC9" w:rsidP="002C4AC9">
      <w:pPr>
        <w:rPr>
          <w:b/>
        </w:rPr>
      </w:pPr>
      <w:r w:rsidRPr="005E15AC">
        <w:rPr>
          <w:b/>
        </w:rPr>
        <w:lastRenderedPageBreak/>
        <w:t>Puzzle 1.</w:t>
      </w:r>
    </w:p>
    <w:tbl>
      <w:tblPr>
        <w:tblW w:w="6300" w:type="dxa"/>
        <w:jc w:val="center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</w:tr>
      <w:tr w:rsidR="002C4AC9" w:rsidRPr="00901681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E2341E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E2341E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E2341E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</w:tr>
    </w:tbl>
    <w:p w:rsidR="002C4AC9" w:rsidRPr="000766E5" w:rsidRDefault="002C4AC9" w:rsidP="002C4AC9">
      <w:pPr>
        <w:rPr>
          <w:b/>
        </w:rPr>
      </w:pPr>
      <w:r w:rsidRPr="000766E5">
        <w:rPr>
          <w:b/>
        </w:rPr>
        <w:t>Puzzle 2</w:t>
      </w:r>
      <w:r>
        <w:rPr>
          <w:b/>
        </w:rPr>
        <w:t>.</w:t>
      </w:r>
    </w:p>
    <w:tbl>
      <w:tblPr>
        <w:tblW w:w="6300" w:type="dxa"/>
        <w:jc w:val="center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8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7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1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</w:tr>
      <w:tr w:rsidR="002C4AC9" w:rsidRPr="00936D3D" w:rsidTr="00C623D0">
        <w:trPr>
          <w:trHeight w:val="600"/>
          <w:jc w:val="center"/>
        </w:trPr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5</w:t>
            </w:r>
          </w:p>
        </w:tc>
        <w:tc>
          <w:tcPr>
            <w:tcW w:w="7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2C4AC9" w:rsidRPr="00936D3D" w:rsidRDefault="002C4AC9" w:rsidP="005A63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</w:pPr>
            <w:r w:rsidRPr="00936D3D">
              <w:rPr>
                <w:rFonts w:ascii="Calibri" w:eastAsia="Times New Roman" w:hAnsi="Calibri" w:cs="Times New Roman"/>
                <w:color w:val="000000"/>
                <w:sz w:val="48"/>
                <w:szCs w:val="48"/>
                <w:lang w:eastAsia="en-GB"/>
              </w:rPr>
              <w:t>4</w:t>
            </w:r>
          </w:p>
        </w:tc>
      </w:tr>
    </w:tbl>
    <w:p w:rsidR="002C4AC9" w:rsidRDefault="002C4AC9" w:rsidP="002C4AC9">
      <w:pPr>
        <w:rPr>
          <w:b/>
          <w:u w:val="single"/>
        </w:rPr>
      </w:pPr>
    </w:p>
    <w:p w:rsidR="00C756D3" w:rsidRDefault="00C756D3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C623D0" w:rsidRDefault="00CB394C" w:rsidP="00C623D0">
      <w:pPr>
        <w:ind w:left="2880" w:firstLine="72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Compón un poema </w:t>
      </w:r>
      <w:r w:rsidR="005210EB">
        <w:rPr>
          <w:b/>
          <w:sz w:val="32"/>
          <w:szCs w:val="32"/>
          <w:u w:val="single"/>
        </w:rPr>
        <w:t>acróstico</w:t>
      </w:r>
    </w:p>
    <w:p w:rsidR="00507CFB" w:rsidRPr="00C623D0" w:rsidRDefault="00507CFB" w:rsidP="00C623D0">
      <w:pPr>
        <w:ind w:left="2880" w:firstLine="720"/>
        <w:rPr>
          <w:b/>
          <w:sz w:val="32"/>
          <w:szCs w:val="32"/>
          <w:u w:val="single"/>
        </w:rPr>
      </w:pPr>
    </w:p>
    <w:p w:rsidR="00C623D0" w:rsidRPr="00D40C43" w:rsidRDefault="005210EB" w:rsidP="00C623D0">
      <w:pPr>
        <w:rPr>
          <w:lang w:val="es-ES"/>
        </w:rPr>
      </w:pPr>
      <w:r w:rsidRPr="00D40C43">
        <w:rPr>
          <w:lang w:val="es-ES"/>
        </w:rPr>
        <w:t>Piensa de qué te gustaría que se tratase tu poe</w:t>
      </w:r>
      <w:r w:rsidR="00D40C43" w:rsidRPr="00D40C43">
        <w:rPr>
          <w:lang w:val="es-ES"/>
        </w:rPr>
        <w:t>ma (puedes elegir cualquier tema – la primavera, tu nombre, tu lugar favorito, la Pascua).</w:t>
      </w:r>
    </w:p>
    <w:p w:rsidR="00C623D0" w:rsidRPr="00D40C43" w:rsidRDefault="00D40C43" w:rsidP="00C623D0">
      <w:pPr>
        <w:rPr>
          <w:lang w:val="es-ES"/>
        </w:rPr>
      </w:pPr>
      <w:r w:rsidRPr="00D40C43">
        <w:rPr>
          <w:lang w:val="es-ES"/>
        </w:rPr>
        <w:t>Escribe verticalmente la palabra, de esta forma</w:t>
      </w:r>
      <w:r w:rsidR="00C623D0" w:rsidRPr="00D40C43">
        <w:rPr>
          <w:lang w:val="es-ES"/>
        </w:rPr>
        <w:t>: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P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R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I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M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A</w:t>
      </w:r>
    </w:p>
    <w:p w:rsidR="00C623D0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V</w:t>
      </w:r>
    </w:p>
    <w:p w:rsidR="00D40C43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 xml:space="preserve">E </w:t>
      </w:r>
    </w:p>
    <w:p w:rsidR="00D40C43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R</w:t>
      </w:r>
    </w:p>
    <w:p w:rsidR="00D40C43" w:rsidRPr="00D40C43" w:rsidRDefault="00D40C43" w:rsidP="00C623D0">
      <w:pPr>
        <w:rPr>
          <w:b/>
          <w:lang w:val="es-ES"/>
        </w:rPr>
      </w:pPr>
      <w:r w:rsidRPr="00D40C43">
        <w:rPr>
          <w:b/>
          <w:lang w:val="es-ES"/>
        </w:rPr>
        <w:t>A</w:t>
      </w:r>
    </w:p>
    <w:p w:rsidR="00C623D0" w:rsidRPr="00D40C43" w:rsidRDefault="00C623D0" w:rsidP="00C623D0">
      <w:pPr>
        <w:rPr>
          <w:lang w:val="es-ES"/>
        </w:rPr>
      </w:pPr>
    </w:p>
    <w:p w:rsidR="00D40C43" w:rsidRPr="00901681" w:rsidRDefault="00D40C43" w:rsidP="00C623D0">
      <w:pPr>
        <w:rPr>
          <w:lang w:val="es-ES"/>
        </w:rPr>
      </w:pPr>
      <w:r w:rsidRPr="00D40C43">
        <w:rPr>
          <w:lang w:val="es-ES"/>
        </w:rPr>
        <w:t xml:space="preserve">Piensa en palabras o frases que asocies con la primavera. </w:t>
      </w:r>
      <w:r>
        <w:rPr>
          <w:lang w:val="es-ES"/>
        </w:rPr>
        <w:t>Como serenidad, luz, sol etc</w:t>
      </w:r>
      <w:r w:rsidR="00901681">
        <w:rPr>
          <w:lang w:val="es-ES"/>
        </w:rPr>
        <w:t>.</w:t>
      </w:r>
      <w:r>
        <w:rPr>
          <w:lang w:val="es-ES"/>
        </w:rPr>
        <w:t xml:space="preserve"> y colócalas junto a la letra P. Continúa con el resto de las letras, buscando palabras o frases que empiecen por R</w:t>
      </w:r>
      <w:r w:rsidR="00901681">
        <w:rPr>
          <w:lang w:val="es-ES"/>
        </w:rPr>
        <w:t>,</w:t>
      </w:r>
      <w:r>
        <w:rPr>
          <w:lang w:val="es-ES"/>
        </w:rPr>
        <w:t xml:space="preserve"> I</w:t>
      </w:r>
      <w:r w:rsidR="00901681">
        <w:rPr>
          <w:lang w:val="es-ES"/>
        </w:rPr>
        <w:t>,</w:t>
      </w:r>
      <w:r>
        <w:rPr>
          <w:lang w:val="es-ES"/>
        </w:rPr>
        <w:t xml:space="preserve"> M</w:t>
      </w:r>
      <w:r w:rsidR="00901681">
        <w:rPr>
          <w:lang w:val="es-ES"/>
        </w:rPr>
        <w:t>,</w:t>
      </w:r>
      <w:r>
        <w:rPr>
          <w:lang w:val="es-ES"/>
        </w:rPr>
        <w:t xml:space="preserve"> A </w:t>
      </w:r>
      <w:r w:rsidR="00901681">
        <w:rPr>
          <w:lang w:val="es-ES"/>
        </w:rPr>
        <w:t xml:space="preserve">, V, </w:t>
      </w:r>
      <w:r>
        <w:rPr>
          <w:lang w:val="es-ES"/>
        </w:rPr>
        <w:t xml:space="preserve">E </w:t>
      </w:r>
      <w:r w:rsidR="00901681">
        <w:rPr>
          <w:lang w:val="es-ES"/>
        </w:rPr>
        <w:t xml:space="preserve">, </w:t>
      </w:r>
      <w:r>
        <w:rPr>
          <w:lang w:val="es-ES"/>
        </w:rPr>
        <w:t xml:space="preserve">R </w:t>
      </w:r>
      <w:r w:rsidR="00901681">
        <w:rPr>
          <w:lang w:val="es-ES"/>
        </w:rPr>
        <w:t xml:space="preserve"> </w:t>
      </w:r>
      <w:r>
        <w:rPr>
          <w:lang w:val="es-ES"/>
        </w:rPr>
        <w:t>y</w:t>
      </w:r>
      <w:r w:rsidR="00901681">
        <w:rPr>
          <w:lang w:val="es-ES"/>
        </w:rPr>
        <w:t xml:space="preserve"> </w:t>
      </w:r>
      <w:r>
        <w:rPr>
          <w:lang w:val="es-ES"/>
        </w:rPr>
        <w:t xml:space="preserve"> A.  </w:t>
      </w:r>
      <w:r w:rsidRPr="00901681">
        <w:rPr>
          <w:lang w:val="es-ES"/>
        </w:rPr>
        <w:t>Por ejemplo:</w:t>
      </w:r>
    </w:p>
    <w:p w:rsidR="00D40C43" w:rsidRPr="00901681" w:rsidRDefault="00D40C43" w:rsidP="00C623D0">
      <w:pPr>
        <w:rPr>
          <w:lang w:val="es-ES"/>
        </w:rPr>
      </w:pPr>
    </w:p>
    <w:p w:rsidR="00D40C43" w:rsidRPr="00D40C43" w:rsidRDefault="00D40C43" w:rsidP="00C623D0">
      <w:pPr>
        <w:rPr>
          <w:lang w:val="es-ES"/>
        </w:rPr>
      </w:pPr>
      <w:r w:rsidRPr="00D40C43">
        <w:rPr>
          <w:b/>
          <w:lang w:val="es-ES"/>
        </w:rPr>
        <w:t>P</w:t>
      </w:r>
      <w:r w:rsidR="00C623D0" w:rsidRPr="00D40C43">
        <w:rPr>
          <w:b/>
          <w:lang w:val="es-ES"/>
        </w:rPr>
        <w:t>:</w:t>
      </w:r>
      <w:r w:rsidR="00C623D0" w:rsidRPr="00D40C43">
        <w:rPr>
          <w:lang w:val="es-ES"/>
        </w:rPr>
        <w:t xml:space="preserve"> </w:t>
      </w:r>
      <w:r w:rsidRPr="00D40C43">
        <w:rPr>
          <w:lang w:val="es-ES"/>
        </w:rPr>
        <w:t>Primorosa primavera que hace a la gente feliz</w:t>
      </w:r>
      <w:r w:rsidR="00901681">
        <w:rPr>
          <w:lang w:val="es-ES"/>
        </w:rPr>
        <w:t>.</w:t>
      </w:r>
    </w:p>
    <w:p w:rsidR="00901681" w:rsidRDefault="00D40C43" w:rsidP="00C623D0">
      <w:pPr>
        <w:rPr>
          <w:lang w:val="es-ES"/>
        </w:rPr>
      </w:pPr>
      <w:r w:rsidRPr="00901681">
        <w:rPr>
          <w:b/>
          <w:lang w:val="es-ES"/>
        </w:rPr>
        <w:t>R</w:t>
      </w:r>
      <w:r w:rsidR="00C623D0" w:rsidRPr="00901681">
        <w:rPr>
          <w:lang w:val="es-ES"/>
        </w:rPr>
        <w:t xml:space="preserve">: </w:t>
      </w:r>
      <w:r w:rsidR="00901681" w:rsidRPr="00901681">
        <w:rPr>
          <w:lang w:val="es-ES"/>
        </w:rPr>
        <w:t xml:space="preserve">Risas de la gente caminado por el parque mirando las bellas flores. </w:t>
      </w:r>
    </w:p>
    <w:p w:rsidR="00D40C43" w:rsidRPr="00901681" w:rsidRDefault="00D40C43" w:rsidP="00C623D0">
      <w:pPr>
        <w:rPr>
          <w:lang w:val="es-ES"/>
        </w:rPr>
      </w:pPr>
      <w:r w:rsidRPr="00901681">
        <w:rPr>
          <w:b/>
          <w:lang w:val="es-ES"/>
        </w:rPr>
        <w:t>I</w:t>
      </w:r>
      <w:r w:rsidR="00C623D0" w:rsidRPr="00901681">
        <w:rPr>
          <w:b/>
          <w:lang w:val="es-ES"/>
        </w:rPr>
        <w:t xml:space="preserve">: </w:t>
      </w:r>
      <w:r w:rsidR="00901681" w:rsidRPr="00901681">
        <w:rPr>
          <w:b/>
          <w:lang w:val="es-ES"/>
        </w:rPr>
        <w:t xml:space="preserve"> </w:t>
      </w:r>
      <w:r w:rsidR="00901681" w:rsidRPr="00901681">
        <w:rPr>
          <w:lang w:val="es-ES"/>
        </w:rPr>
        <w:t>Imágenes de picni</w:t>
      </w:r>
      <w:r w:rsidR="00901681">
        <w:rPr>
          <w:lang w:val="es-ES"/>
        </w:rPr>
        <w:t>c</w:t>
      </w:r>
      <w:r w:rsidR="00901681" w:rsidRPr="00901681">
        <w:rPr>
          <w:lang w:val="es-ES"/>
        </w:rPr>
        <w:t>s sobre el cesped.</w:t>
      </w:r>
    </w:p>
    <w:p w:rsidR="00C623D0" w:rsidRPr="00901681" w:rsidRDefault="00D40C43" w:rsidP="00C623D0">
      <w:pPr>
        <w:rPr>
          <w:lang w:val="es-ES"/>
        </w:rPr>
      </w:pPr>
      <w:r w:rsidRPr="00901681">
        <w:rPr>
          <w:b/>
          <w:lang w:val="es-ES"/>
        </w:rPr>
        <w:t>M</w:t>
      </w:r>
      <w:r w:rsidR="00C623D0" w:rsidRPr="00901681">
        <w:rPr>
          <w:lang w:val="es-ES"/>
        </w:rPr>
        <w:t>:</w:t>
      </w:r>
      <w:r w:rsidR="00901681" w:rsidRPr="00901681">
        <w:rPr>
          <w:lang w:val="es-ES"/>
        </w:rPr>
        <w:t xml:space="preserve">Merienda de helado, sandwiches y crujientes </w:t>
      </w:r>
      <w:r w:rsidR="00507CFB">
        <w:rPr>
          <w:lang w:val="es-ES"/>
        </w:rPr>
        <w:t>patata</w:t>
      </w:r>
      <w:r w:rsidR="00901681">
        <w:rPr>
          <w:lang w:val="es-ES"/>
        </w:rPr>
        <w:t>s.</w:t>
      </w:r>
    </w:p>
    <w:p w:rsidR="00C623D0" w:rsidRPr="00901681" w:rsidRDefault="00D40C43" w:rsidP="00C623D0">
      <w:pPr>
        <w:rPr>
          <w:lang w:val="es-ES"/>
        </w:rPr>
      </w:pPr>
      <w:r w:rsidRPr="00901681">
        <w:rPr>
          <w:b/>
          <w:lang w:val="es-ES"/>
        </w:rPr>
        <w:t>A</w:t>
      </w:r>
      <w:r w:rsidR="00C623D0" w:rsidRPr="00901681">
        <w:rPr>
          <w:lang w:val="es-ES"/>
        </w:rPr>
        <w:t xml:space="preserve">: </w:t>
      </w:r>
      <w:r w:rsidR="00901681" w:rsidRPr="00901681">
        <w:rPr>
          <w:lang w:val="es-ES"/>
        </w:rPr>
        <w:t>Adiós a la nieve y a las frías ma</w:t>
      </w:r>
      <w:r w:rsidR="00901681">
        <w:rPr>
          <w:lang w:val="es-ES"/>
        </w:rPr>
        <w:t>ñanas.</w:t>
      </w:r>
    </w:p>
    <w:p w:rsidR="00C623D0" w:rsidRPr="00901681" w:rsidRDefault="00D40C43" w:rsidP="00C623D0">
      <w:pPr>
        <w:rPr>
          <w:lang w:val="es-ES"/>
        </w:rPr>
      </w:pPr>
      <w:r w:rsidRPr="00901681">
        <w:rPr>
          <w:b/>
          <w:lang w:val="es-ES"/>
        </w:rPr>
        <w:t>V</w:t>
      </w:r>
      <w:r w:rsidR="00C623D0" w:rsidRPr="00901681">
        <w:rPr>
          <w:lang w:val="es-ES"/>
        </w:rPr>
        <w:t xml:space="preserve">: </w:t>
      </w:r>
      <w:r w:rsidR="00901681" w:rsidRPr="00901681">
        <w:rPr>
          <w:lang w:val="es-ES"/>
        </w:rPr>
        <w:t>Vendrá ya pronto el verano</w:t>
      </w:r>
      <w:r w:rsidR="00901681">
        <w:rPr>
          <w:lang w:val="es-ES"/>
        </w:rPr>
        <w:t>,</w:t>
      </w:r>
      <w:r w:rsidR="00901681" w:rsidRPr="00901681">
        <w:rPr>
          <w:lang w:val="es-ES"/>
        </w:rPr>
        <w:t xml:space="preserve"> que est</w:t>
      </w:r>
      <w:r w:rsidR="00901681">
        <w:rPr>
          <w:lang w:val="es-ES"/>
        </w:rPr>
        <w:t>á a la vuelta de la esquina.</w:t>
      </w:r>
    </w:p>
    <w:p w:rsidR="00D40C43" w:rsidRPr="00507CFB" w:rsidRDefault="00D40C43" w:rsidP="00C623D0">
      <w:pPr>
        <w:rPr>
          <w:lang w:val="es-ES"/>
        </w:rPr>
      </w:pPr>
      <w:r w:rsidRPr="00507CFB">
        <w:rPr>
          <w:b/>
          <w:lang w:val="es-ES"/>
        </w:rPr>
        <w:t xml:space="preserve">E: </w:t>
      </w:r>
      <w:r w:rsidR="00507CFB">
        <w:rPr>
          <w:lang w:val="es-ES"/>
        </w:rPr>
        <w:t>Embellecen lagos los cisnes.</w:t>
      </w:r>
    </w:p>
    <w:p w:rsidR="00D40C43" w:rsidRPr="00507CFB" w:rsidRDefault="00D40C43" w:rsidP="00C623D0">
      <w:pPr>
        <w:rPr>
          <w:lang w:val="es-ES"/>
        </w:rPr>
      </w:pPr>
      <w:r w:rsidRPr="00507CFB">
        <w:rPr>
          <w:b/>
          <w:lang w:val="es-ES"/>
        </w:rPr>
        <w:t>R:</w:t>
      </w:r>
      <w:r w:rsidR="00507CFB" w:rsidRPr="00507CFB">
        <w:rPr>
          <w:b/>
          <w:lang w:val="es-ES"/>
        </w:rPr>
        <w:t xml:space="preserve"> </w:t>
      </w:r>
      <w:r w:rsidR="00507CFB" w:rsidRPr="00507CFB">
        <w:rPr>
          <w:lang w:val="es-ES"/>
        </w:rPr>
        <w:t>Rodeados de pajaritos.</w:t>
      </w:r>
    </w:p>
    <w:p w:rsidR="00D40C43" w:rsidRPr="00507CFB" w:rsidRDefault="00D40C43" w:rsidP="00C623D0">
      <w:pPr>
        <w:rPr>
          <w:lang w:val="es-ES"/>
        </w:rPr>
      </w:pPr>
      <w:r w:rsidRPr="00507CFB">
        <w:rPr>
          <w:b/>
          <w:lang w:val="es-ES"/>
        </w:rPr>
        <w:t>A:</w:t>
      </w:r>
      <w:r w:rsidR="00507CFB" w:rsidRPr="00507CFB">
        <w:rPr>
          <w:b/>
          <w:lang w:val="es-ES"/>
        </w:rPr>
        <w:t xml:space="preserve"> </w:t>
      </w:r>
      <w:r w:rsidR="00507CFB">
        <w:rPr>
          <w:lang w:val="es-ES"/>
        </w:rPr>
        <w:t>Anunciando alegría.</w:t>
      </w:r>
    </w:p>
    <w:p w:rsidR="00507CFB" w:rsidRPr="008B4E5A" w:rsidRDefault="00507CFB" w:rsidP="00C623D0">
      <w:pPr>
        <w:rPr>
          <w:lang w:val="es-ES"/>
        </w:rPr>
      </w:pPr>
    </w:p>
    <w:p w:rsidR="00C623D0" w:rsidRDefault="00507CFB" w:rsidP="00C623D0">
      <w:r w:rsidRPr="00507CFB">
        <w:rPr>
          <w:lang w:val="es-ES"/>
        </w:rPr>
        <w:t>No necesitas componer frases. Puedes escribir solo una pal</w:t>
      </w:r>
      <w:r>
        <w:rPr>
          <w:lang w:val="es-ES"/>
        </w:rPr>
        <w:t>abra que empiece por esa letra. Aquí tienes algunos ejemplos</w:t>
      </w:r>
      <w:r w:rsidR="00C623D0">
        <w:t>:</w:t>
      </w: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756D3" w:rsidRDefault="00C756D3" w:rsidP="00B7237B">
      <w:pPr>
        <w:spacing w:after="0"/>
        <w:rPr>
          <w:rFonts w:ascii="Fantastic" w:hAnsi="Fantastic"/>
          <w:b/>
          <w:bCs/>
          <w:noProof/>
          <w:sz w:val="56"/>
          <w:szCs w:val="56"/>
          <w:lang w:val="es-ES" w:eastAsia="es-ES"/>
        </w:rPr>
      </w:pPr>
    </w:p>
    <w:p w:rsidR="00C756D3" w:rsidRDefault="00C756D3" w:rsidP="00B7237B">
      <w:pPr>
        <w:spacing w:after="0"/>
        <w:rPr>
          <w:rFonts w:ascii="Fantastic" w:hAnsi="Fantastic"/>
          <w:b/>
          <w:bCs/>
          <w:noProof/>
          <w:sz w:val="56"/>
          <w:szCs w:val="56"/>
          <w:lang w:val="es-ES" w:eastAsia="es-ES"/>
        </w:rPr>
      </w:pPr>
    </w:p>
    <w:p w:rsidR="00C623D0" w:rsidRDefault="00300B54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>
        <w:rPr>
          <w:rFonts w:ascii="Fantastic" w:hAnsi="Fantastic"/>
          <w:b/>
          <w:bCs/>
          <w:noProof/>
          <w:sz w:val="56"/>
          <w:szCs w:val="56"/>
          <w:lang w:eastAsia="en-GB"/>
        </w:rPr>
        <w:drawing>
          <wp:inline distT="0" distB="0" distL="0" distR="0">
            <wp:extent cx="5783580" cy="7421880"/>
            <wp:effectExtent l="19050" t="0" r="762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C623D0" w:rsidRDefault="00C623D0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2C4AC9" w:rsidRDefault="003364FC" w:rsidP="002C4AC9">
      <w:pPr>
        <w:spacing w:after="0"/>
        <w:jc w:val="center"/>
        <w:rPr>
          <w:rFonts w:ascii="Fantastic" w:hAnsi="Fantastic"/>
          <w:b/>
          <w:bCs/>
          <w:sz w:val="56"/>
          <w:szCs w:val="56"/>
        </w:rPr>
      </w:pPr>
      <w:r>
        <w:rPr>
          <w:rFonts w:ascii="Fantastic" w:hAnsi="Fantastic"/>
          <w:b/>
          <w:bCs/>
          <w:sz w:val="56"/>
          <w:szCs w:val="56"/>
        </w:rPr>
        <w:t>EL LABERINTO</w:t>
      </w:r>
    </w:p>
    <w:p w:rsidR="002C4AC9" w:rsidRDefault="002C4AC9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2C4AC9" w:rsidRDefault="002C4AC9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2759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19265" cy="7696200"/>
            <wp:effectExtent l="1905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10242" r="28872" b="9788"/>
                    <a:stretch/>
                  </pic:blipFill>
                  <pic:spPr bwMode="auto">
                    <a:xfrm>
                      <a:off x="0" y="0"/>
                      <a:ext cx="681926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36DB" w:rsidRDefault="00BA36DB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2C4AC9" w:rsidRDefault="002C4AC9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6B49F5" w:rsidRDefault="006B49F5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265FD7" w:rsidRDefault="00265FD7" w:rsidP="00B7237B">
      <w:pPr>
        <w:spacing w:after="0"/>
        <w:rPr>
          <w:rFonts w:ascii="Fantastic" w:hAnsi="Fantastic"/>
          <w:b/>
          <w:bCs/>
          <w:sz w:val="28"/>
          <w:szCs w:val="28"/>
        </w:rPr>
      </w:pPr>
      <w:r>
        <w:rPr>
          <w:rFonts w:ascii="Fantastic" w:hAnsi="Fantastic"/>
          <w:b/>
          <w:bCs/>
          <w:sz w:val="28"/>
          <w:szCs w:val="28"/>
        </w:rPr>
        <w:t xml:space="preserve">                        </w:t>
      </w:r>
    </w:p>
    <w:p w:rsidR="00265FD7" w:rsidRDefault="00265FD7" w:rsidP="00B7237B">
      <w:pPr>
        <w:spacing w:after="0"/>
        <w:rPr>
          <w:rFonts w:ascii="Fantastic" w:hAnsi="Fantastic"/>
          <w:b/>
          <w:bCs/>
          <w:sz w:val="28"/>
          <w:szCs w:val="28"/>
        </w:rPr>
      </w:pPr>
    </w:p>
    <w:p w:rsidR="006B49F5" w:rsidRDefault="006B49F5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BA36DB" w:rsidRDefault="00BA36DB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4F58BA" w:rsidRDefault="004F58BA" w:rsidP="00B7237B">
      <w:pPr>
        <w:spacing w:after="0"/>
        <w:rPr>
          <w:rFonts w:ascii="Fantastic" w:hAnsi="Fantastic"/>
          <w:b/>
          <w:bCs/>
          <w:sz w:val="56"/>
          <w:szCs w:val="56"/>
        </w:rPr>
      </w:pPr>
    </w:p>
    <w:p w:rsidR="008B4E5A" w:rsidRPr="008B4E5A" w:rsidRDefault="004F58BA" w:rsidP="008B4E5A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Fantastic" w:hAnsi="Fantastic"/>
          <w:b/>
          <w:bCs/>
          <w:sz w:val="56"/>
          <w:szCs w:val="56"/>
        </w:rPr>
        <w:br w:type="page"/>
      </w:r>
      <w:r w:rsidR="008B4E5A" w:rsidRPr="008B4E5A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THE PRISON PHOENIX TRUST                                                  </w:t>
      </w:r>
      <w:r w:rsidR="008B4E5A" w:rsidRPr="008B4E5A">
        <w:rPr>
          <w:rFonts w:ascii="Calibri" w:eastAsia="Calibri" w:hAnsi="Calibri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1457325" cy="600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5A" w:rsidRPr="008B4E5A" w:rsidRDefault="008B4E5A" w:rsidP="008B4E5A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8B4E5A">
        <w:rPr>
          <w:rFonts w:ascii="Calibri" w:eastAsia="Calibri" w:hAnsi="Calibri" w:cs="Times New Roman"/>
          <w:b/>
          <w:sz w:val="24"/>
          <w:szCs w:val="24"/>
        </w:rPr>
        <w:t xml:space="preserve">P.O. Box 328, Oxford OX2 7HF </w:t>
      </w:r>
    </w:p>
    <w:p w:rsidR="008B4E5A" w:rsidRPr="008B4E5A" w:rsidRDefault="008B4E5A" w:rsidP="008B4E5A">
      <w:pPr>
        <w:spacing w:after="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8B4E5A" w:rsidRPr="008B4E5A" w:rsidRDefault="008B4E5A" w:rsidP="008B4E5A">
      <w:pPr>
        <w:spacing w:after="0" w:line="276" w:lineRule="auto"/>
        <w:rPr>
          <w:rFonts w:ascii="Calibri" w:eastAsia="Calibri" w:hAnsi="Calibri" w:cs="Times New Roman"/>
          <w:b/>
          <w:lang w:val="es-ES"/>
        </w:rPr>
      </w:pPr>
      <w:r w:rsidRPr="008B4E5A">
        <w:rPr>
          <w:rFonts w:ascii="Calibri" w:eastAsia="Calibri" w:hAnsi="Calibri" w:cs="Times New Roman"/>
          <w:b/>
          <w:lang w:val="es-ES"/>
        </w:rPr>
        <w:t>Entidad benéfica Nº 1163558</w:t>
      </w:r>
    </w:p>
    <w:p w:rsidR="008B4E5A" w:rsidRPr="008B4E5A" w:rsidRDefault="008B4E5A" w:rsidP="008B4E5A">
      <w:pPr>
        <w:spacing w:after="0" w:line="276" w:lineRule="auto"/>
        <w:rPr>
          <w:rFonts w:ascii="Calibri" w:eastAsia="Calibri" w:hAnsi="Calibri" w:cs="Times New Roman"/>
          <w:b/>
          <w:lang w:val="es-ES"/>
        </w:rPr>
      </w:pPr>
    </w:p>
    <w:p w:rsidR="00C756D3" w:rsidRDefault="00C756D3" w:rsidP="00C756D3">
      <w:pPr>
        <w:spacing w:after="0" w:line="276" w:lineRule="auto"/>
        <w:jc w:val="both"/>
        <w:rPr>
          <w:rFonts w:ascii="Tahoma" w:eastAsia="Calibri" w:hAnsi="Tahoma" w:cs="Tahoma"/>
          <w:b/>
          <w:lang w:val="es-ES"/>
        </w:rPr>
      </w:pP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b/>
          <w:lang w:val="es-ES"/>
        </w:rPr>
      </w:pPr>
      <w:r w:rsidRPr="008B4E5A">
        <w:rPr>
          <w:rFonts w:ascii="Tahoma" w:eastAsia="Calibri" w:hAnsi="Tahoma" w:cs="Tahoma"/>
          <w:b/>
          <w:lang w:val="es-ES"/>
        </w:rPr>
        <w:t>Los sueños bonitos están hechos de esto....</w:t>
      </w: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b/>
          <w:lang w:val="es-ES"/>
        </w:rPr>
      </w:pP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¿No puedes dormir? ¿Te encuentras nervioso y alterado? A veces nuestras mentes están tan llenas de preocupaciones y de ira que es difícil dejarlo todo de lado y conciliar el sueño. Luego, el no poder dormir nos pone aún más nerviosos y estamos dándole vueltas y vueltas hasta que nos dan las tantas de la madrugada.</w:t>
      </w: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lang w:val="es-ES"/>
        </w:rPr>
      </w:pP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 xml:space="preserve">Pero </w:t>
      </w:r>
      <w:r w:rsidRPr="008B4E5A">
        <w:rPr>
          <w:rFonts w:ascii="Tahoma" w:eastAsia="Calibri" w:hAnsi="Tahoma" w:cs="Tahoma"/>
          <w:i/>
          <w:lang w:val="es-ES"/>
        </w:rPr>
        <w:t>hay</w:t>
      </w:r>
      <w:r w:rsidRPr="008B4E5A">
        <w:rPr>
          <w:rFonts w:ascii="Tahoma" w:eastAsia="Calibri" w:hAnsi="Tahoma" w:cs="Tahoma"/>
          <w:lang w:val="es-ES"/>
        </w:rPr>
        <w:t xml:space="preserve"> salida, y aquí está:</w:t>
      </w: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lang w:val="es-ES"/>
        </w:rPr>
      </w:pP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Si estás en la cama intentando dormir, comienza a hacer este ejercicio acostándote boca arriba. Posa las manos sobre el abdomen, con los dedos relajados. (Si padeces de dolor lumbar, túmbate con las rodillas dobladas y las plantas de los pies sobre el colchón).</w:t>
      </w: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Ahora concéntrate en cada inhalación y exhalación y sintoniza con tu respiración.  Deja que entre el aire y llene tu vientre hasta que se expanda. Expulsa el aire y deja que tu vientre se desinfle. Haz esto varias veces, dejando que el aire llegue hasta el vientre – es una forma estupenda de relajarse. (No fuerces demasiado tu respiración).</w:t>
      </w: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Ahora comienza a prolongar cada respiración, inhalando hasta que el aire llegue al abdomen, luego al centro del pecho y por último llene hasta arriba los pulmones – de forma que tu respiración sea honda y lenta.</w:t>
      </w: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Una vez que estés lleno de aire, ahora simplemente exhala lentamente, dejando salir el aire hasta que los pulmones se vacíen.</w:t>
      </w: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Haz esto repetidamente diez veces, inhalando, dejando que se te llene el vientre de aire, que se vayan llenando los pulmones desde abajo hasta arriba, despacio y con calma… y después soltando el aire – la parte de arriba de los pulmones,  la base de los pulmones, el vientre... hasta que los pulmones se hayan vaciado.  Al final de la exhalación sentirás que tu cuerpo y tu mente están inmóviles.</w:t>
      </w:r>
    </w:p>
    <w:p w:rsidR="008B4E5A" w:rsidRPr="008B4E5A" w:rsidRDefault="008B4E5A" w:rsidP="00C756D3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ahoma" w:eastAsia="Calibri" w:hAnsi="Tahoma" w:cs="Tahoma"/>
          <w:lang w:val="es-ES"/>
        </w:rPr>
      </w:pPr>
      <w:r w:rsidRPr="008B4E5A">
        <w:rPr>
          <w:rFonts w:ascii="Tahoma" w:eastAsia="Calibri" w:hAnsi="Tahoma" w:cs="Tahoma"/>
          <w:lang w:val="es-ES"/>
        </w:rPr>
        <w:t>Ahora deja de respirar profundamente y retorna a lo normal, a respirar cómodamente, acordándote de respirar con el vientre.</w:t>
      </w:r>
    </w:p>
    <w:p w:rsidR="008B4E5A" w:rsidRPr="008B4E5A" w:rsidRDefault="008B4E5A" w:rsidP="00C756D3">
      <w:pPr>
        <w:spacing w:after="0" w:line="276" w:lineRule="auto"/>
        <w:jc w:val="both"/>
        <w:rPr>
          <w:rFonts w:ascii="Tahoma" w:eastAsia="Calibri" w:hAnsi="Tahoma" w:cs="Tahoma"/>
          <w:lang w:val="es-ES"/>
        </w:rPr>
      </w:pPr>
    </w:p>
    <w:p w:rsidR="008B4E5A" w:rsidRPr="008B4E5A" w:rsidRDefault="008B4E5A" w:rsidP="00C756D3">
      <w:pPr>
        <w:spacing w:after="0" w:line="276" w:lineRule="auto"/>
        <w:jc w:val="both"/>
        <w:rPr>
          <w:rFonts w:ascii="Calibri" w:eastAsia="Calibri" w:hAnsi="Calibri" w:cs="Times New Roman"/>
          <w:b/>
          <w:lang w:val="es-ES"/>
        </w:rPr>
      </w:pPr>
      <w:r w:rsidRPr="008B4E5A">
        <w:rPr>
          <w:rFonts w:ascii="Tahoma" w:eastAsia="Calibri" w:hAnsi="Tahoma" w:cs="Tahoma"/>
          <w:lang w:val="es-ES"/>
        </w:rPr>
        <w:t>Mantén tu mente en la respiración lo mejor que puedas – cómo suena, cómo se siente.  Concéntrate solamente en el presente, nada más que respirando, olvidándote del pasado, olvidándote del futuro y ¡felices sueños!</w:t>
      </w:r>
    </w:p>
    <w:p w:rsidR="008B4E5A" w:rsidRPr="008B4E5A" w:rsidRDefault="008B4E5A" w:rsidP="00C756D3">
      <w:pPr>
        <w:spacing w:after="0" w:line="276" w:lineRule="auto"/>
        <w:jc w:val="both"/>
        <w:rPr>
          <w:rFonts w:ascii="Calibri" w:eastAsia="Calibri" w:hAnsi="Calibri" w:cs="Times New Roman"/>
          <w:b/>
          <w:lang w:val="es-ES"/>
        </w:rPr>
      </w:pPr>
    </w:p>
    <w:p w:rsidR="008B4E5A" w:rsidRPr="008B4E5A" w:rsidRDefault="008B4E5A" w:rsidP="00C756D3">
      <w:pPr>
        <w:spacing w:after="200" w:line="276" w:lineRule="auto"/>
        <w:jc w:val="both"/>
        <w:rPr>
          <w:rFonts w:ascii="Calibri" w:eastAsia="Calibri" w:hAnsi="Calibri" w:cs="Times New Roman"/>
          <w:b/>
          <w:lang w:val="es-ES"/>
        </w:rPr>
      </w:pPr>
    </w:p>
    <w:p w:rsidR="008B4E5A" w:rsidRPr="008B4E5A" w:rsidRDefault="008B4E5A" w:rsidP="00C756D3">
      <w:pPr>
        <w:jc w:val="both"/>
        <w:rPr>
          <w:rFonts w:ascii="Fantastic" w:hAnsi="Fantastic"/>
          <w:b/>
          <w:bCs/>
          <w:sz w:val="56"/>
          <w:szCs w:val="56"/>
          <w:lang w:val="es-ES"/>
        </w:rPr>
      </w:pPr>
      <w:r w:rsidRPr="008B4E5A">
        <w:rPr>
          <w:rFonts w:ascii="Fantastic" w:hAnsi="Fantastic"/>
          <w:b/>
          <w:bCs/>
          <w:sz w:val="56"/>
          <w:szCs w:val="56"/>
          <w:lang w:val="es-ES"/>
        </w:rPr>
        <w:br w:type="page"/>
      </w:r>
    </w:p>
    <w:p w:rsidR="004F58BA" w:rsidRDefault="008E2ED1">
      <w:pPr>
        <w:rPr>
          <w:rFonts w:ascii="Fantastic" w:hAnsi="Fantastic"/>
          <w:b/>
          <w:bCs/>
          <w:sz w:val="56"/>
          <w:szCs w:val="56"/>
        </w:rPr>
      </w:pPr>
      <w:r w:rsidRPr="008E2ED1">
        <w:rPr>
          <w:rFonts w:ascii="Fantastic" w:hAnsi="Fantastic"/>
          <w:b/>
          <w:bCs/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9946394" cy="9324000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394" cy="9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8BA">
        <w:rPr>
          <w:rFonts w:ascii="Fantastic" w:hAnsi="Fantastic"/>
          <w:b/>
          <w:bCs/>
          <w:sz w:val="56"/>
          <w:szCs w:val="56"/>
        </w:rPr>
        <w:br w:type="page"/>
      </w:r>
    </w:p>
    <w:p w:rsidR="00BA36DB" w:rsidRDefault="00BA36DB" w:rsidP="00B7237B">
      <w:pPr>
        <w:spacing w:after="0"/>
        <w:rPr>
          <w:rFonts w:ascii="Fantastic" w:hAnsi="Fantastic"/>
          <w:b/>
          <w:bCs/>
          <w:sz w:val="56"/>
          <w:szCs w:val="56"/>
        </w:rPr>
      </w:pPr>
      <w:r w:rsidRPr="002C12F7">
        <w:rPr>
          <w:noProof/>
          <w:lang w:eastAsia="en-GB"/>
        </w:rPr>
        <w:lastRenderedPageBreak/>
        <w:drawing>
          <wp:anchor distT="0" distB="0" distL="114300" distR="114300" simplePos="0" relativeHeight="252761088" behindDoc="0" locked="0" layoutInCell="1" allowOverlap="1">
            <wp:simplePos x="0" y="0"/>
            <wp:positionH relativeFrom="column">
              <wp:posOffset>615875</wp:posOffset>
            </wp:positionH>
            <wp:positionV relativeFrom="paragraph">
              <wp:posOffset>1720775</wp:posOffset>
            </wp:positionV>
            <wp:extent cx="7541194" cy="6423743"/>
            <wp:effectExtent l="0" t="552450" r="0" b="548640"/>
            <wp:wrapSquare wrapText="bothSides"/>
            <wp:docPr id="10" name="Picture 10" descr="U:\Downloads\shutterstock_4178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ownloads\shutterstock_41783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5121" cy="64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36DB" w:rsidSect="00BA36DB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upcakia">
    <w:altName w:val="Arial Unicode MS"/>
    <w:panose1 w:val="00000000000000000000"/>
    <w:charset w:val="80"/>
    <w:family w:val="modern"/>
    <w:notTrueType/>
    <w:pitch w:val="variable"/>
    <w:sig w:usb0="00000000" w:usb1="090F0000" w:usb2="00000010" w:usb3="00000000" w:csb0="003F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ght Sunshine Demo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antastic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37.25pt;height:93.75pt;visibility:visible;mso-wrap-style:square" o:bullet="t">
        <v:imagedata r:id="rId1" o:title=""/>
      </v:shape>
    </w:pict>
  </w:numPicBullet>
  <w:abstractNum w:abstractNumId="0" w15:restartNumberingAfterBreak="0">
    <w:nsid w:val="15964CB8"/>
    <w:multiLevelType w:val="hybridMultilevel"/>
    <w:tmpl w:val="6690133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8318F"/>
    <w:multiLevelType w:val="hybridMultilevel"/>
    <w:tmpl w:val="FC7841CC"/>
    <w:lvl w:ilvl="0" w:tplc="B2C2576A">
      <w:start w:val="2"/>
      <w:numFmt w:val="bullet"/>
      <w:lvlText w:val=""/>
      <w:lvlJc w:val="left"/>
      <w:pPr>
        <w:ind w:left="72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7754A"/>
    <w:multiLevelType w:val="hybridMultilevel"/>
    <w:tmpl w:val="83247678"/>
    <w:lvl w:ilvl="0" w:tplc="AEE4E7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77DED"/>
    <w:multiLevelType w:val="hybridMultilevel"/>
    <w:tmpl w:val="8938C89A"/>
    <w:lvl w:ilvl="0" w:tplc="9FB6A9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D4743"/>
    <w:multiLevelType w:val="hybridMultilevel"/>
    <w:tmpl w:val="D2FCB4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067D7E"/>
    <w:multiLevelType w:val="hybridMultilevel"/>
    <w:tmpl w:val="29AE5A74"/>
    <w:lvl w:ilvl="0" w:tplc="6602D9BC">
      <w:start w:val="1"/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A3AC8"/>
    <w:multiLevelType w:val="hybridMultilevel"/>
    <w:tmpl w:val="D69246AC"/>
    <w:lvl w:ilvl="0" w:tplc="C7FA7BFC">
      <w:numFmt w:val="bullet"/>
      <w:lvlText w:val="-"/>
      <w:lvlJc w:val="left"/>
      <w:pPr>
        <w:ind w:left="720" w:hanging="360"/>
      </w:pPr>
      <w:rPr>
        <w:rFonts w:ascii="Arial Black" w:eastAsiaTheme="minorHAnsi" w:hAnsi="Arial Blac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B6B07"/>
    <w:multiLevelType w:val="hybridMultilevel"/>
    <w:tmpl w:val="7924D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320DA"/>
    <w:multiLevelType w:val="hybridMultilevel"/>
    <w:tmpl w:val="72A6AAF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441425"/>
    <w:multiLevelType w:val="hybridMultilevel"/>
    <w:tmpl w:val="58B47452"/>
    <w:lvl w:ilvl="0" w:tplc="9C1671F6"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41C5A8E"/>
    <w:multiLevelType w:val="hybridMultilevel"/>
    <w:tmpl w:val="9DE83C66"/>
    <w:lvl w:ilvl="0" w:tplc="76F88F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CE6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645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26F8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05E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3A01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0A5B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743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2C43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EE64B84"/>
    <w:multiLevelType w:val="hybridMultilevel"/>
    <w:tmpl w:val="79CE30BC"/>
    <w:lvl w:ilvl="0" w:tplc="6602D9BC">
      <w:start w:val="1"/>
      <w:numFmt w:val="bullet"/>
      <w:lvlText w:val=""/>
      <w:lvlJc w:val="left"/>
      <w:pPr>
        <w:ind w:left="360" w:hanging="360"/>
      </w:pPr>
      <w:rPr>
        <w:rFonts w:ascii="Symbol" w:eastAsia="Cupcakia" w:hAnsi="Symbol" w:cs="Cupcaki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11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969"/>
    <w:rsid w:val="000026B2"/>
    <w:rsid w:val="000152C5"/>
    <w:rsid w:val="0002330F"/>
    <w:rsid w:val="00023B63"/>
    <w:rsid w:val="00024989"/>
    <w:rsid w:val="00024A81"/>
    <w:rsid w:val="0002667B"/>
    <w:rsid w:val="00057252"/>
    <w:rsid w:val="000668BE"/>
    <w:rsid w:val="00081DC3"/>
    <w:rsid w:val="000C74AA"/>
    <w:rsid w:val="000D601C"/>
    <w:rsid w:val="000F693C"/>
    <w:rsid w:val="001012EE"/>
    <w:rsid w:val="00102C45"/>
    <w:rsid w:val="00120899"/>
    <w:rsid w:val="00141538"/>
    <w:rsid w:val="001559D5"/>
    <w:rsid w:val="00156DCC"/>
    <w:rsid w:val="00156F00"/>
    <w:rsid w:val="00167D26"/>
    <w:rsid w:val="001C08F0"/>
    <w:rsid w:val="001C1B25"/>
    <w:rsid w:val="001F7CC9"/>
    <w:rsid w:val="002125E9"/>
    <w:rsid w:val="00217DFF"/>
    <w:rsid w:val="002305ED"/>
    <w:rsid w:val="002326D1"/>
    <w:rsid w:val="00235B73"/>
    <w:rsid w:val="00253812"/>
    <w:rsid w:val="00265FD7"/>
    <w:rsid w:val="00272422"/>
    <w:rsid w:val="00276376"/>
    <w:rsid w:val="00286FE0"/>
    <w:rsid w:val="002B3C87"/>
    <w:rsid w:val="002C0DC0"/>
    <w:rsid w:val="002C4AC9"/>
    <w:rsid w:val="002D2920"/>
    <w:rsid w:val="002E244C"/>
    <w:rsid w:val="002E258C"/>
    <w:rsid w:val="002E343B"/>
    <w:rsid w:val="002E6254"/>
    <w:rsid w:val="00300B54"/>
    <w:rsid w:val="0030797F"/>
    <w:rsid w:val="003364FC"/>
    <w:rsid w:val="003418DD"/>
    <w:rsid w:val="00341D3B"/>
    <w:rsid w:val="003507D4"/>
    <w:rsid w:val="003554CD"/>
    <w:rsid w:val="00357422"/>
    <w:rsid w:val="00361529"/>
    <w:rsid w:val="003729EC"/>
    <w:rsid w:val="0037350B"/>
    <w:rsid w:val="00381B74"/>
    <w:rsid w:val="00387449"/>
    <w:rsid w:val="00396368"/>
    <w:rsid w:val="003A13DB"/>
    <w:rsid w:val="003A24AA"/>
    <w:rsid w:val="003A2F62"/>
    <w:rsid w:val="003A3FFB"/>
    <w:rsid w:val="003A6287"/>
    <w:rsid w:val="003A64E8"/>
    <w:rsid w:val="003B4119"/>
    <w:rsid w:val="003C2DDE"/>
    <w:rsid w:val="003C3598"/>
    <w:rsid w:val="003C443C"/>
    <w:rsid w:val="003C4FB5"/>
    <w:rsid w:val="003D092E"/>
    <w:rsid w:val="003E550C"/>
    <w:rsid w:val="003E599A"/>
    <w:rsid w:val="003F2806"/>
    <w:rsid w:val="003F48F6"/>
    <w:rsid w:val="003F490F"/>
    <w:rsid w:val="00412BF5"/>
    <w:rsid w:val="004168E1"/>
    <w:rsid w:val="00416E57"/>
    <w:rsid w:val="004215CA"/>
    <w:rsid w:val="00431D01"/>
    <w:rsid w:val="004377A0"/>
    <w:rsid w:val="00440186"/>
    <w:rsid w:val="00455DBE"/>
    <w:rsid w:val="00457C30"/>
    <w:rsid w:val="00466F95"/>
    <w:rsid w:val="00475660"/>
    <w:rsid w:val="00475E06"/>
    <w:rsid w:val="00484779"/>
    <w:rsid w:val="00492204"/>
    <w:rsid w:val="004946DC"/>
    <w:rsid w:val="0049785D"/>
    <w:rsid w:val="004A40A2"/>
    <w:rsid w:val="004A5C9E"/>
    <w:rsid w:val="004A672C"/>
    <w:rsid w:val="004B51FB"/>
    <w:rsid w:val="004C0DCD"/>
    <w:rsid w:val="004C5CC6"/>
    <w:rsid w:val="004D1004"/>
    <w:rsid w:val="004E05AF"/>
    <w:rsid w:val="004E24BD"/>
    <w:rsid w:val="004E29A6"/>
    <w:rsid w:val="004F58BA"/>
    <w:rsid w:val="00507CFB"/>
    <w:rsid w:val="005210EB"/>
    <w:rsid w:val="00526906"/>
    <w:rsid w:val="00541A38"/>
    <w:rsid w:val="00541F96"/>
    <w:rsid w:val="0054630B"/>
    <w:rsid w:val="00546AC6"/>
    <w:rsid w:val="00561613"/>
    <w:rsid w:val="00571028"/>
    <w:rsid w:val="005816F3"/>
    <w:rsid w:val="005951F6"/>
    <w:rsid w:val="005A4163"/>
    <w:rsid w:val="005A4D28"/>
    <w:rsid w:val="005C4167"/>
    <w:rsid w:val="005C7B93"/>
    <w:rsid w:val="005D4A9A"/>
    <w:rsid w:val="005D54A2"/>
    <w:rsid w:val="005D6802"/>
    <w:rsid w:val="005E0A50"/>
    <w:rsid w:val="005E12EF"/>
    <w:rsid w:val="005E7139"/>
    <w:rsid w:val="005E7A16"/>
    <w:rsid w:val="005F3CCC"/>
    <w:rsid w:val="0060024A"/>
    <w:rsid w:val="00602AEC"/>
    <w:rsid w:val="00604E1F"/>
    <w:rsid w:val="00606CAF"/>
    <w:rsid w:val="006114FF"/>
    <w:rsid w:val="00623569"/>
    <w:rsid w:val="006238E2"/>
    <w:rsid w:val="0063422C"/>
    <w:rsid w:val="00643520"/>
    <w:rsid w:val="00646A84"/>
    <w:rsid w:val="006550C1"/>
    <w:rsid w:val="00675D1C"/>
    <w:rsid w:val="00684AB9"/>
    <w:rsid w:val="00691C10"/>
    <w:rsid w:val="00694B1D"/>
    <w:rsid w:val="006A0D62"/>
    <w:rsid w:val="006A55E1"/>
    <w:rsid w:val="006A6752"/>
    <w:rsid w:val="006B47B8"/>
    <w:rsid w:val="006B49F5"/>
    <w:rsid w:val="006B7BD8"/>
    <w:rsid w:val="006C713D"/>
    <w:rsid w:val="006D0E51"/>
    <w:rsid w:val="006D1248"/>
    <w:rsid w:val="006E0CF5"/>
    <w:rsid w:val="006E4708"/>
    <w:rsid w:val="00703130"/>
    <w:rsid w:val="0070669C"/>
    <w:rsid w:val="00706A54"/>
    <w:rsid w:val="00716ED0"/>
    <w:rsid w:val="00737326"/>
    <w:rsid w:val="007616BD"/>
    <w:rsid w:val="00767F18"/>
    <w:rsid w:val="00771645"/>
    <w:rsid w:val="007846E2"/>
    <w:rsid w:val="007A1AA2"/>
    <w:rsid w:val="007B0411"/>
    <w:rsid w:val="007B33A9"/>
    <w:rsid w:val="007D0A69"/>
    <w:rsid w:val="007D32D7"/>
    <w:rsid w:val="007E7808"/>
    <w:rsid w:val="007F4D70"/>
    <w:rsid w:val="007F6E59"/>
    <w:rsid w:val="00801726"/>
    <w:rsid w:val="008204B7"/>
    <w:rsid w:val="00833C47"/>
    <w:rsid w:val="00842F79"/>
    <w:rsid w:val="008434D3"/>
    <w:rsid w:val="00850BD8"/>
    <w:rsid w:val="0086009F"/>
    <w:rsid w:val="00895637"/>
    <w:rsid w:val="00897DC0"/>
    <w:rsid w:val="008B4E5A"/>
    <w:rsid w:val="008C3F15"/>
    <w:rsid w:val="008D2792"/>
    <w:rsid w:val="008D528E"/>
    <w:rsid w:val="008E2ED1"/>
    <w:rsid w:val="008E4BEE"/>
    <w:rsid w:val="00901681"/>
    <w:rsid w:val="0090312A"/>
    <w:rsid w:val="0094647E"/>
    <w:rsid w:val="0096131E"/>
    <w:rsid w:val="00972C9E"/>
    <w:rsid w:val="009850D6"/>
    <w:rsid w:val="009959C7"/>
    <w:rsid w:val="009B349C"/>
    <w:rsid w:val="009C37CB"/>
    <w:rsid w:val="009D754E"/>
    <w:rsid w:val="009F471F"/>
    <w:rsid w:val="00A07163"/>
    <w:rsid w:val="00A128F2"/>
    <w:rsid w:val="00A1458D"/>
    <w:rsid w:val="00A15F4E"/>
    <w:rsid w:val="00A27BEB"/>
    <w:rsid w:val="00A30518"/>
    <w:rsid w:val="00A353A1"/>
    <w:rsid w:val="00A364EE"/>
    <w:rsid w:val="00A373FF"/>
    <w:rsid w:val="00A4788E"/>
    <w:rsid w:val="00A66037"/>
    <w:rsid w:val="00A70AD9"/>
    <w:rsid w:val="00A75133"/>
    <w:rsid w:val="00A94ABE"/>
    <w:rsid w:val="00A951D7"/>
    <w:rsid w:val="00A96D36"/>
    <w:rsid w:val="00AB5F37"/>
    <w:rsid w:val="00AB6539"/>
    <w:rsid w:val="00AD0F49"/>
    <w:rsid w:val="00AD349B"/>
    <w:rsid w:val="00AD5990"/>
    <w:rsid w:val="00AE44C3"/>
    <w:rsid w:val="00AF1417"/>
    <w:rsid w:val="00B21D26"/>
    <w:rsid w:val="00B22051"/>
    <w:rsid w:val="00B2308A"/>
    <w:rsid w:val="00B2421F"/>
    <w:rsid w:val="00B34175"/>
    <w:rsid w:val="00B51073"/>
    <w:rsid w:val="00B61320"/>
    <w:rsid w:val="00B71FA3"/>
    <w:rsid w:val="00B7237B"/>
    <w:rsid w:val="00B74E65"/>
    <w:rsid w:val="00B82DF0"/>
    <w:rsid w:val="00B91DAC"/>
    <w:rsid w:val="00B96BBD"/>
    <w:rsid w:val="00BA36DB"/>
    <w:rsid w:val="00BA37C2"/>
    <w:rsid w:val="00BB327B"/>
    <w:rsid w:val="00BC5487"/>
    <w:rsid w:val="00BC6CC1"/>
    <w:rsid w:val="00BE5B23"/>
    <w:rsid w:val="00BF1ACC"/>
    <w:rsid w:val="00BF3348"/>
    <w:rsid w:val="00BF4CC9"/>
    <w:rsid w:val="00C270DA"/>
    <w:rsid w:val="00C3392A"/>
    <w:rsid w:val="00C35A4A"/>
    <w:rsid w:val="00C623D0"/>
    <w:rsid w:val="00C74364"/>
    <w:rsid w:val="00C756D3"/>
    <w:rsid w:val="00C83167"/>
    <w:rsid w:val="00C83969"/>
    <w:rsid w:val="00C86B2D"/>
    <w:rsid w:val="00C9504E"/>
    <w:rsid w:val="00CA30E7"/>
    <w:rsid w:val="00CA700B"/>
    <w:rsid w:val="00CB2F59"/>
    <w:rsid w:val="00CB394C"/>
    <w:rsid w:val="00CB5E5E"/>
    <w:rsid w:val="00CC4940"/>
    <w:rsid w:val="00CD5E6C"/>
    <w:rsid w:val="00CF5BF4"/>
    <w:rsid w:val="00CF6CB4"/>
    <w:rsid w:val="00D0421A"/>
    <w:rsid w:val="00D07C61"/>
    <w:rsid w:val="00D11C7A"/>
    <w:rsid w:val="00D22AAC"/>
    <w:rsid w:val="00D230F8"/>
    <w:rsid w:val="00D40C43"/>
    <w:rsid w:val="00D42141"/>
    <w:rsid w:val="00D47AF7"/>
    <w:rsid w:val="00D53111"/>
    <w:rsid w:val="00D55015"/>
    <w:rsid w:val="00D71AA4"/>
    <w:rsid w:val="00D91B26"/>
    <w:rsid w:val="00D94C72"/>
    <w:rsid w:val="00DC073D"/>
    <w:rsid w:val="00DC46F5"/>
    <w:rsid w:val="00DC5D21"/>
    <w:rsid w:val="00DD3DE7"/>
    <w:rsid w:val="00DD591D"/>
    <w:rsid w:val="00DE3969"/>
    <w:rsid w:val="00DF4FC0"/>
    <w:rsid w:val="00E00B40"/>
    <w:rsid w:val="00E13F5F"/>
    <w:rsid w:val="00E3293F"/>
    <w:rsid w:val="00E404D5"/>
    <w:rsid w:val="00E57D6C"/>
    <w:rsid w:val="00E771BF"/>
    <w:rsid w:val="00E8058D"/>
    <w:rsid w:val="00E901A9"/>
    <w:rsid w:val="00E920AB"/>
    <w:rsid w:val="00E9417A"/>
    <w:rsid w:val="00EB42E8"/>
    <w:rsid w:val="00ED6A9D"/>
    <w:rsid w:val="00EE3875"/>
    <w:rsid w:val="00EE7DD5"/>
    <w:rsid w:val="00EF0282"/>
    <w:rsid w:val="00F000F0"/>
    <w:rsid w:val="00F019EB"/>
    <w:rsid w:val="00F1468B"/>
    <w:rsid w:val="00F26900"/>
    <w:rsid w:val="00F3751D"/>
    <w:rsid w:val="00F44CE2"/>
    <w:rsid w:val="00F9089A"/>
    <w:rsid w:val="00FB5808"/>
    <w:rsid w:val="00FB7FD4"/>
    <w:rsid w:val="00FC0C07"/>
    <w:rsid w:val="00FD0DBD"/>
    <w:rsid w:val="00FD11B6"/>
    <w:rsid w:val="00FD1A4B"/>
    <w:rsid w:val="00FD2F45"/>
    <w:rsid w:val="00FE4C3C"/>
    <w:rsid w:val="00FE7664"/>
    <w:rsid w:val="00FF03AC"/>
    <w:rsid w:val="00FF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79E38ED-4360-4069-BDA6-412A36BB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6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28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39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rticle-image-credit">
    <w:name w:val="article-image-credit"/>
    <w:basedOn w:val="DefaultParagraphFont"/>
    <w:rsid w:val="00A07163"/>
  </w:style>
  <w:style w:type="table" w:styleId="TableGrid">
    <w:name w:val="Table Grid"/>
    <w:basedOn w:val="TableNormal"/>
    <w:uiPriority w:val="39"/>
    <w:rsid w:val="00D5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EB024-CA54-4383-B81E-37032A96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CA02C216</Template>
  <TotalTime>0</TotalTime>
  <Pages>9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Morton</dc:creator>
  <cp:lastModifiedBy>Schafer, Brooke [HMPS]</cp:lastModifiedBy>
  <cp:revision>2</cp:revision>
  <cp:lastPrinted>2020-04-03T16:27:00Z</cp:lastPrinted>
  <dcterms:created xsi:type="dcterms:W3CDTF">2020-04-29T14:45:00Z</dcterms:created>
  <dcterms:modified xsi:type="dcterms:W3CDTF">2020-04-29T14:45:00Z</dcterms:modified>
</cp:coreProperties>
</file>