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7237B" w:rsidRDefault="0086009F" w:rsidP="00833C47">
      <w:pPr>
        <w:rPr>
          <w:rFonts w:ascii="Bright Sunshine Demo" w:hAnsi="Bright Sunshine Demo"/>
          <w:b/>
          <w:bCs/>
          <w:sz w:val="36"/>
          <w:szCs w:val="36"/>
        </w:rPr>
      </w:pPr>
      <w:r w:rsidRPr="004C0DCD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6A39CF19" wp14:editId="0D436D88">
                <wp:simplePos x="0" y="0"/>
                <wp:positionH relativeFrom="margin">
                  <wp:posOffset>2857500</wp:posOffset>
                </wp:positionH>
                <wp:positionV relativeFrom="margin">
                  <wp:posOffset>1714500</wp:posOffset>
                </wp:positionV>
                <wp:extent cx="4970780" cy="4238625"/>
                <wp:effectExtent l="0" t="0" r="1270" b="9525"/>
                <wp:wrapTight wrapText="bothSides">
                  <wp:wrapPolygon edited="0">
                    <wp:start x="9354" y="0"/>
                    <wp:lineTo x="8278" y="97"/>
                    <wp:lineTo x="4967" y="1262"/>
                    <wp:lineTo x="4222" y="2039"/>
                    <wp:lineTo x="2980" y="3009"/>
                    <wp:lineTo x="1656" y="4660"/>
                    <wp:lineTo x="828" y="6213"/>
                    <wp:lineTo x="248" y="7766"/>
                    <wp:lineTo x="0" y="9028"/>
                    <wp:lineTo x="0" y="12523"/>
                    <wp:lineTo x="248" y="13979"/>
                    <wp:lineTo x="911" y="15533"/>
                    <wp:lineTo x="1738" y="17086"/>
                    <wp:lineTo x="3063" y="18639"/>
                    <wp:lineTo x="5132" y="20192"/>
                    <wp:lineTo x="5215" y="20484"/>
                    <wp:lineTo x="8444" y="21551"/>
                    <wp:lineTo x="9189" y="21551"/>
                    <wp:lineTo x="12334" y="21551"/>
                    <wp:lineTo x="13079" y="21551"/>
                    <wp:lineTo x="16308" y="20484"/>
                    <wp:lineTo x="16390" y="20192"/>
                    <wp:lineTo x="18460" y="18639"/>
                    <wp:lineTo x="19784" y="17086"/>
                    <wp:lineTo x="20695" y="15533"/>
                    <wp:lineTo x="21274" y="13979"/>
                    <wp:lineTo x="21523" y="12523"/>
                    <wp:lineTo x="21523" y="8931"/>
                    <wp:lineTo x="21274" y="7766"/>
                    <wp:lineTo x="20695" y="6213"/>
                    <wp:lineTo x="19867" y="4660"/>
                    <wp:lineTo x="18625" y="3107"/>
                    <wp:lineTo x="17218" y="1942"/>
                    <wp:lineTo x="16639" y="1262"/>
                    <wp:lineTo x="13245" y="97"/>
                    <wp:lineTo x="12169" y="0"/>
                    <wp:lineTo x="9354" y="0"/>
                  </wp:wrapPolygon>
                </wp:wrapTight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780" cy="42386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E59" w:rsidRPr="00833C47" w:rsidRDefault="00833C47" w:rsidP="00B7237B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833C4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Welcome back Inside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A39CF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6" o:spid="_x0000_s1026" type="#_x0000_t120" style="position:absolute;margin-left:225pt;margin-top:135pt;width:391.4pt;height:333.75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" fillcolor="#bdd6ee [1304]" stroked="f" strokeweight="1pt">
                <v:stroke joinstyle="miter"/>
                <v:textbox>
                  <w:txbxContent>
                    <w:p w:rsidR="007F6E59" w:rsidRPr="00833C47" w:rsidRDefault="00833C47" w:rsidP="00B7237B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833C47">
                        <w:rPr>
                          <w:rFonts w:ascii="Arial" w:hAnsi="Arial" w:cs="Arial"/>
                          <w:sz w:val="96"/>
                          <w:szCs w:val="96"/>
                        </w:rPr>
                        <w:t>Welcome back Inside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A951D7"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5DA03216" wp14:editId="796E568B">
                <wp:simplePos x="0" y="0"/>
                <wp:positionH relativeFrom="column">
                  <wp:posOffset>-9525</wp:posOffset>
                </wp:positionH>
                <wp:positionV relativeFrom="paragraph">
                  <wp:posOffset>-180975</wp:posOffset>
                </wp:positionV>
                <wp:extent cx="6076950" cy="15494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86009F" w:rsidRDefault="0086009F" w:rsidP="00B7237B">
                            <w:pPr>
                              <w:spacing w:after="0"/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</w:t>
                            </w:r>
                            <w:r w:rsidR="007F6E59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nside </w:t>
                            </w:r>
                            <w:r w:rsidR="00BF3348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Week</w:t>
                            </w:r>
                            <w:r w:rsidR="007F6E59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l</w:t>
                            </w:r>
                            <w:r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  <w:p w:rsidR="007F6E59" w:rsidRPr="00A951D7" w:rsidRDefault="007F6E59" w:rsidP="00B72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A032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.75pt;margin-top:-14.25pt;width:478.5pt;height:122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" filled="f" stroked="f">
                <v:textbox>
                  <w:txbxContent>
                    <w:p w:rsidR="007F6E59" w:rsidRPr="0086009F" w:rsidRDefault="0086009F" w:rsidP="00B7237B">
                      <w:pPr>
                        <w:spacing w:after="0"/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</w:t>
                      </w:r>
                      <w:r w:rsidR="007F6E59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 xml:space="preserve">nside </w:t>
                      </w:r>
                      <w:r w:rsidR="00BF3348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Week</w:t>
                      </w:r>
                      <w:r w:rsidR="007F6E59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l</w:t>
                      </w:r>
                      <w:r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y</w:t>
                      </w:r>
                    </w:p>
                    <w:p w:rsidR="007F6E59" w:rsidRPr="00A951D7" w:rsidRDefault="007F6E59" w:rsidP="00B7237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DCD" w:rsidRPr="00A951D7"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4086D5C0" wp14:editId="67921555">
                <wp:simplePos x="0" y="0"/>
                <wp:positionH relativeFrom="column">
                  <wp:posOffset>3057525</wp:posOffset>
                </wp:positionH>
                <wp:positionV relativeFrom="paragraph">
                  <wp:posOffset>1219200</wp:posOffset>
                </wp:positionV>
                <wp:extent cx="7456805" cy="1476375"/>
                <wp:effectExtent l="0" t="2343150" r="0" b="23336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39587">
                          <a:off x="0" y="0"/>
                          <a:ext cx="745680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F5E28"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this week:</w:t>
                            </w: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F5E28"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86D5C0" id="_x0000_s1028" type="#_x0000_t202" style="position:absolute;margin-left:240.75pt;margin-top:96pt;width:587.15pt;height:116.25pt;rotation:-2905880fd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" filled="f" stroked="f">
                <v:textbox>
                  <w:txbxContent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F5E28"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this week:</w:t>
                      </w: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F5E28"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F6E59" w:rsidRPr="00FF5E28" w:rsidRDefault="007F6E59" w:rsidP="00B7237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27B"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599360" behindDoc="1" locked="0" layoutInCell="1" allowOverlap="1" wp14:anchorId="6D24F9EF" wp14:editId="0F442784">
            <wp:simplePos x="0" y="0"/>
            <wp:positionH relativeFrom="column">
              <wp:posOffset>5455285</wp:posOffset>
            </wp:positionH>
            <wp:positionV relativeFrom="paragraph">
              <wp:posOffset>636743</wp:posOffset>
            </wp:positionV>
            <wp:extent cx="325755" cy="217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37B">
        <w:rPr>
          <w:rFonts w:ascii="Cupcakia" w:eastAsia="Cupcakia" w:hAnsi="Cupcakia" w:cs="Cupcakia"/>
          <w:b/>
          <w:bCs/>
          <w:color w:val="002060"/>
          <w:sz w:val="72"/>
          <w:szCs w:val="72"/>
        </w:rPr>
        <w:tab/>
      </w:r>
    </w:p>
    <w:p w:rsidR="002E244C" w:rsidRDefault="002E244C">
      <w:pPr>
        <w:rPr>
          <w:rFonts w:ascii="Fantastic" w:hAnsi="Fantastic"/>
          <w:b/>
          <w:bCs/>
          <w:sz w:val="44"/>
          <w:szCs w:val="44"/>
        </w:rPr>
      </w:pPr>
    </w:p>
    <w:p w:rsidR="002E244C" w:rsidRDefault="002E244C">
      <w:pPr>
        <w:rPr>
          <w:rFonts w:ascii="Fantastic" w:hAnsi="Fantastic"/>
          <w:b/>
          <w:bCs/>
          <w:sz w:val="44"/>
          <w:szCs w:val="44"/>
        </w:rPr>
      </w:pPr>
    </w:p>
    <w:p w:rsidR="004C0DCD" w:rsidRPr="00EB383D" w:rsidRDefault="0086009F">
      <w:pPr>
        <w:rPr>
          <w:rFonts w:ascii="Fantastic" w:hAnsi="Fantastic"/>
          <w:b/>
          <w:bCs/>
          <w:sz w:val="44"/>
          <w:szCs w:val="44"/>
          <w:lang w:val="pl-PL"/>
        </w:rPr>
      </w:pPr>
      <w:r w:rsidRPr="00EB383D">
        <w:rPr>
          <w:rFonts w:ascii="Cupcakia" w:eastAsia="Cupcakia" w:hAnsi="Cupcakia" w:cs="Cupcakia"/>
          <w:b/>
          <w:bCs/>
          <w:noProof/>
          <w:color w:val="002060"/>
          <w:sz w:val="42"/>
          <w:szCs w:val="42"/>
          <w:lang w:eastAsia="en-GB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2B1377E" wp14:editId="03AAA874">
                <wp:simplePos x="0" y="0"/>
                <wp:positionH relativeFrom="column">
                  <wp:posOffset>2316042</wp:posOffset>
                </wp:positionH>
                <wp:positionV relativeFrom="paragraph">
                  <wp:posOffset>171486</wp:posOffset>
                </wp:positionV>
                <wp:extent cx="7599645" cy="1049655"/>
                <wp:effectExtent l="1693545" t="0" r="175260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3802">
                          <a:off x="0" y="0"/>
                          <a:ext cx="7599645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FF5E28" w:rsidRDefault="007F6E59" w:rsidP="00FD11B6">
                            <w:pPr>
                              <w:jc w:val="right"/>
                              <w:rPr>
                                <w:rFonts w:ascii="Broadway" w:hAnsi="Broadway" w:cstheme="minorHAnsi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B1377E" id="_x0000_s1029" type="#_x0000_t202" style="position:absolute;margin-left:182.35pt;margin-top:13.5pt;width:598.4pt;height:82.65pt;rotation:3958158fd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" filled="f" stroked="f">
                <v:textbox>
                  <w:txbxContent>
                    <w:p w:rsidR="007F6E59" w:rsidRPr="00FF5E28" w:rsidRDefault="007F6E59" w:rsidP="00FD11B6">
                      <w:pPr>
                        <w:jc w:val="right"/>
                        <w:rPr>
                          <w:rFonts w:ascii="Broadway" w:hAnsi="Broadway" w:cstheme="minorHAnsi"/>
                          <w:b/>
                          <w:bCs/>
                          <w:sz w:val="104"/>
                          <w:szCs w:val="1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83D">
        <w:rPr>
          <w:noProof/>
          <w:sz w:val="42"/>
          <w:szCs w:val="42"/>
          <w:lang w:eastAsia="en-GB"/>
        </w:rPr>
        <w:drawing>
          <wp:anchor distT="0" distB="0" distL="114300" distR="114300" simplePos="0" relativeHeight="251590142" behindDoc="0" locked="0" layoutInCell="1" allowOverlap="1" wp14:anchorId="450D2F26" wp14:editId="25D6A9CF">
            <wp:simplePos x="0" y="0"/>
            <wp:positionH relativeFrom="margin">
              <wp:posOffset>-446405</wp:posOffset>
            </wp:positionH>
            <wp:positionV relativeFrom="margin">
              <wp:posOffset>-257175</wp:posOffset>
            </wp:positionV>
            <wp:extent cx="7590155" cy="4554855"/>
            <wp:effectExtent l="0" t="0" r="4445" b="5715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D36" w:rsidRPr="00EB383D">
        <w:rPr>
          <w:rFonts w:ascii="Georgia" w:eastAsia="Cupcakia" w:hAnsi="Georgia" w:cs="Cupcakia"/>
          <w:i/>
          <w:iCs/>
          <w:noProof/>
          <w:sz w:val="42"/>
          <w:szCs w:val="42"/>
          <w:lang w:eastAsia="en-GB"/>
        </w:rPr>
        <mc:AlternateContent>
          <mc:Choice Requires="wps">
            <w:drawing>
              <wp:anchor distT="45720" distB="45720" distL="114300" distR="114300" simplePos="0" relativeHeight="252719104" behindDoc="0" locked="0" layoutInCell="1" allowOverlap="1" wp14:anchorId="373D3E58" wp14:editId="438D8F22">
                <wp:simplePos x="0" y="0"/>
                <wp:positionH relativeFrom="margin">
                  <wp:posOffset>889000</wp:posOffset>
                </wp:positionH>
                <wp:positionV relativeFrom="margin">
                  <wp:posOffset>3848100</wp:posOffset>
                </wp:positionV>
                <wp:extent cx="3003550" cy="24955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A96D36" w:rsidRDefault="007F6E59" w:rsidP="00A96D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3D3E58" id="_x0000_s1030" type="#_x0000_t202" style="position:absolute;margin-left:70pt;margin-top:303pt;width:236.5pt;height:19.65pt;z-index:25271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" filled="f" stroked="f">
                <v:textbox>
                  <w:txbxContent>
                    <w:p w:rsidR="007F6E59" w:rsidRPr="00A96D36" w:rsidRDefault="007F6E59" w:rsidP="00A96D3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237B" w:rsidRPr="00EB383D">
        <w:rPr>
          <w:rFonts w:ascii="Fantastic" w:hAnsi="Fantastic"/>
          <w:b/>
          <w:bCs/>
          <w:sz w:val="42"/>
          <w:szCs w:val="42"/>
          <w:lang w:val="pl-PL"/>
        </w:rPr>
        <w:t>W</w:t>
      </w:r>
      <w:r w:rsidR="00E1253D" w:rsidRPr="00EB383D">
        <w:rPr>
          <w:rFonts w:ascii="Fantastic" w:hAnsi="Fantastic"/>
          <w:b/>
          <w:bCs/>
          <w:sz w:val="42"/>
          <w:szCs w:val="42"/>
          <w:lang w:val="pl-PL"/>
        </w:rPr>
        <w:t>itamy z powrotem w</w:t>
      </w:r>
      <w:r w:rsidR="00E13F5F" w:rsidRPr="00EB383D">
        <w:rPr>
          <w:rFonts w:ascii="Fantastic" w:hAnsi="Fantastic"/>
          <w:b/>
          <w:bCs/>
          <w:sz w:val="42"/>
          <w:szCs w:val="42"/>
          <w:lang w:val="pl-PL"/>
        </w:rPr>
        <w:t xml:space="preserve"> </w:t>
      </w:r>
      <w:r w:rsidR="00B7237B" w:rsidRPr="00EB383D">
        <w:rPr>
          <w:rFonts w:ascii="Fantastic" w:hAnsi="Fantastic"/>
          <w:b/>
          <w:bCs/>
          <w:sz w:val="42"/>
          <w:szCs w:val="42"/>
          <w:lang w:val="pl-PL"/>
        </w:rPr>
        <w:t xml:space="preserve">Inside Weekly, </w:t>
      </w:r>
      <w:r w:rsidR="00EB383D" w:rsidRPr="00EB383D">
        <w:rPr>
          <w:rFonts w:ascii="Fantastic" w:hAnsi="Fantastic"/>
          <w:b/>
          <w:bCs/>
          <w:sz w:val="42"/>
          <w:szCs w:val="42"/>
          <w:lang w:val="pl-PL"/>
        </w:rPr>
        <w:t>gazetce wydawanej co tydzień na czas kiedy, wszyscy tkwimy za murami</w:t>
      </w:r>
      <w:r w:rsidR="002E244C" w:rsidRPr="00EB383D">
        <w:rPr>
          <w:rFonts w:ascii="Fantastic" w:hAnsi="Fantastic"/>
          <w:b/>
          <w:bCs/>
          <w:sz w:val="44"/>
          <w:szCs w:val="44"/>
          <w:lang w:val="pl-PL"/>
        </w:rPr>
        <w:t>.</w:t>
      </w:r>
    </w:p>
    <w:p w:rsidR="006B49F5" w:rsidRPr="00EB383D" w:rsidRDefault="006B49F5" w:rsidP="006D0E51">
      <w:pPr>
        <w:rPr>
          <w:rFonts w:ascii="Fantastic" w:hAnsi="Fantastic"/>
          <w:b/>
          <w:bCs/>
          <w:sz w:val="44"/>
          <w:szCs w:val="44"/>
          <w:lang w:val="pl-PL"/>
        </w:rPr>
      </w:pPr>
    </w:p>
    <w:p w:rsidR="00B7237B" w:rsidRPr="00EB383D" w:rsidRDefault="00EB383D" w:rsidP="006D0E51">
      <w:pPr>
        <w:rPr>
          <w:rFonts w:ascii="Fantastic" w:hAnsi="Fantastic"/>
          <w:b/>
          <w:bCs/>
          <w:sz w:val="44"/>
          <w:szCs w:val="44"/>
          <w:lang w:val="pl-PL"/>
        </w:rPr>
      </w:pPr>
      <w:r w:rsidRPr="00EB383D">
        <w:rPr>
          <w:rFonts w:ascii="Fantastic" w:hAnsi="Fantastic"/>
          <w:b/>
          <w:bCs/>
          <w:sz w:val="42"/>
          <w:szCs w:val="42"/>
          <w:lang w:val="pl-PL"/>
        </w:rPr>
        <w:t xml:space="preserve">Na te siedem dni </w:t>
      </w:r>
      <w:r w:rsidR="00623569" w:rsidRPr="00EB383D">
        <w:rPr>
          <w:rFonts w:ascii="Fantastic" w:hAnsi="Fantastic"/>
          <w:b/>
          <w:bCs/>
          <w:sz w:val="42"/>
          <w:szCs w:val="42"/>
          <w:lang w:val="pl-PL"/>
        </w:rPr>
        <w:t xml:space="preserve"> </w:t>
      </w:r>
      <w:r w:rsidRPr="00EB383D">
        <w:rPr>
          <w:rFonts w:ascii="Fantastic" w:hAnsi="Fantastic"/>
          <w:b/>
          <w:bCs/>
          <w:sz w:val="42"/>
          <w:szCs w:val="42"/>
          <w:lang w:val="pl-PL"/>
        </w:rPr>
        <w:t>znajdziesz tu zajęcia, które pomoga Ci podtrzymać aktywność ciała i umysłu</w:t>
      </w:r>
      <w:r w:rsidR="006B49F5" w:rsidRPr="00EB383D">
        <w:rPr>
          <w:rFonts w:ascii="Fantastic" w:hAnsi="Fantastic"/>
          <w:b/>
          <w:bCs/>
          <w:sz w:val="42"/>
          <w:szCs w:val="42"/>
          <w:lang w:val="pl-PL"/>
        </w:rPr>
        <w:t>.</w:t>
      </w:r>
      <w:r>
        <w:rPr>
          <w:rFonts w:ascii="Fantastic" w:hAnsi="Fantastic"/>
          <w:b/>
          <w:bCs/>
          <w:sz w:val="42"/>
          <w:szCs w:val="42"/>
          <w:lang w:val="pl-PL"/>
        </w:rPr>
        <w:t xml:space="preserve">A za tydzień omówimy nowy temat </w:t>
      </w:r>
      <w:r w:rsidR="006B49F5" w:rsidRPr="00EB383D">
        <w:rPr>
          <w:rFonts w:ascii="Fantastic" w:hAnsi="Fantastic"/>
          <w:b/>
          <w:bCs/>
          <w:sz w:val="42"/>
          <w:szCs w:val="42"/>
          <w:lang w:val="pl-PL"/>
        </w:rPr>
        <w:t xml:space="preserve"> “Su</w:t>
      </w:r>
      <w:r>
        <w:rPr>
          <w:rFonts w:ascii="Fantastic" w:hAnsi="Fantastic"/>
          <w:b/>
          <w:bCs/>
          <w:sz w:val="42"/>
          <w:szCs w:val="42"/>
          <w:lang w:val="pl-PL"/>
        </w:rPr>
        <w:t>kces</w:t>
      </w:r>
      <w:r w:rsidR="006B49F5" w:rsidRPr="00EB383D">
        <w:rPr>
          <w:rFonts w:ascii="Fantastic" w:hAnsi="Fantastic"/>
          <w:b/>
          <w:bCs/>
          <w:sz w:val="44"/>
          <w:szCs w:val="44"/>
          <w:lang w:val="pl-PL"/>
        </w:rPr>
        <w:t>”.</w:t>
      </w:r>
      <w:r w:rsidR="00A96D36" w:rsidRPr="00A96D36">
        <w:rPr>
          <w:rFonts w:ascii="Georgia" w:eastAsia="Cupcakia" w:hAnsi="Georgia" w:cs="Cupcakia"/>
          <w:i/>
          <w:i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4224" behindDoc="0" locked="0" layoutInCell="1" allowOverlap="1" wp14:anchorId="151A33DE" wp14:editId="71765B9C">
                <wp:simplePos x="0" y="0"/>
                <wp:positionH relativeFrom="margin">
                  <wp:posOffset>3295650</wp:posOffset>
                </wp:positionH>
                <wp:positionV relativeFrom="margin">
                  <wp:posOffset>10015220</wp:posOffset>
                </wp:positionV>
                <wp:extent cx="3003550" cy="24955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A96D36" w:rsidRDefault="007F6E59" w:rsidP="00A96D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1A33DE" id="_x0000_s1031" type="#_x0000_t202" style="position:absolute;margin-left:259.5pt;margin-top:788.6pt;width:236.5pt;height:19.65pt;z-index:25272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" filled="f" stroked="f">
                <v:textbox>
                  <w:txbxContent>
                    <w:p w:rsidR="007F6E59" w:rsidRPr="00A96D36" w:rsidRDefault="007F6E59" w:rsidP="00A96D3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7326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A07C6F3" wp14:editId="09E0257C">
                <wp:simplePos x="0" y="0"/>
                <wp:positionH relativeFrom="column">
                  <wp:posOffset>3383279</wp:posOffset>
                </wp:positionH>
                <wp:positionV relativeFrom="paragraph">
                  <wp:posOffset>9871544</wp:posOffset>
                </wp:positionV>
                <wp:extent cx="1796415" cy="0"/>
                <wp:effectExtent l="0" t="19050" r="3238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641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13E54FD" id="Straight Connector 289" o:spid="_x0000_s1026" style="position:absolute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pt,777.3pt" to="407.85pt,7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" strokecolor="windowText" strokeweight="3pt">
                <v:stroke dashstyle="1 1" joinstyle="miter"/>
              </v:line>
            </w:pict>
          </mc:Fallback>
        </mc:AlternateContent>
      </w:r>
      <w:r w:rsidR="00737326" w:rsidRPr="00E95DF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BC63363" wp14:editId="362B0BAB">
                <wp:simplePos x="0" y="0"/>
                <wp:positionH relativeFrom="column">
                  <wp:posOffset>5603240</wp:posOffset>
                </wp:positionH>
                <wp:positionV relativeFrom="paragraph">
                  <wp:posOffset>6035040</wp:posOffset>
                </wp:positionV>
                <wp:extent cx="1632585" cy="1586230"/>
                <wp:effectExtent l="19050" t="19050" r="24765" b="13970"/>
                <wp:wrapNone/>
                <wp:docPr id="287" name="Flowchart: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1586230"/>
                        </a:xfrm>
                        <a:prstGeom prst="flowChartConnector">
                          <a:avLst/>
                        </a:prstGeom>
                        <a:solidFill>
                          <a:srgbClr val="DB43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01C2E6" id="Flowchart: Connector 258" o:spid="_x0000_s1026" type="#_x0000_t120" style="position:absolute;margin-left:441.2pt;margin-top:475.2pt;width:128.55pt;height:124.9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" fillcolor="#db4346" strokecolor="window" strokeweight="3pt">
                <v:stroke joinstyle="miter"/>
              </v:shape>
            </w:pict>
          </mc:Fallback>
        </mc:AlternateContent>
      </w:r>
      <w:r w:rsidR="00737326" w:rsidRPr="00E95DF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926F752" wp14:editId="0032AFE9">
                <wp:simplePos x="0" y="0"/>
                <wp:positionH relativeFrom="column">
                  <wp:posOffset>5911215</wp:posOffset>
                </wp:positionH>
                <wp:positionV relativeFrom="paragraph">
                  <wp:posOffset>6327140</wp:posOffset>
                </wp:positionV>
                <wp:extent cx="1256030" cy="9969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Default="007F6E59" w:rsidP="00737326">
                            <w:pP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  <w:t>Physical</w:t>
                            </w:r>
                          </w:p>
                          <w:p w:rsidR="007F6E59" w:rsidRDefault="007F6E59" w:rsidP="00737326">
                            <w:pP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26F752" id="_x0000_s1032" type="#_x0000_t202" style="position:absolute;margin-left:465.45pt;margin-top:498.2pt;width:98.9pt;height:78.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x5DQIAAPk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" filled="f" stroked="f">
                <v:textbox>
                  <w:txbxContent>
                    <w:p w:rsidR="007F6E59" w:rsidRDefault="007F6E59" w:rsidP="00737326">
                      <w:pP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  <w:t>Physical</w:t>
                      </w:r>
                    </w:p>
                    <w:p w:rsidR="007F6E59" w:rsidRDefault="007F6E59" w:rsidP="00737326">
                      <w:pP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37B" w:rsidRPr="00EB383D">
        <w:rPr>
          <w:rFonts w:ascii="Fantastic" w:hAnsi="Fantastic"/>
          <w:b/>
          <w:bCs/>
          <w:sz w:val="56"/>
          <w:szCs w:val="56"/>
          <w:lang w:val="pl-PL"/>
        </w:rPr>
        <w:t xml:space="preserve">  </w:t>
      </w:r>
    </w:p>
    <w:p w:rsidR="00B7237B" w:rsidRPr="00EB383D" w:rsidRDefault="00B7237B" w:rsidP="00B7237B">
      <w:pPr>
        <w:spacing w:after="0"/>
        <w:rPr>
          <w:rFonts w:ascii="Fantastic" w:hAnsi="Fantastic"/>
          <w:b/>
          <w:bCs/>
          <w:sz w:val="56"/>
          <w:szCs w:val="56"/>
          <w:lang w:val="pl-PL"/>
        </w:rPr>
        <w:sectPr w:rsidR="00B7237B" w:rsidRPr="00EB383D" w:rsidSect="00E3293F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2E244C" w:rsidRPr="00EB383D" w:rsidRDefault="002E244C" w:rsidP="00B7237B">
      <w:pPr>
        <w:spacing w:after="0"/>
        <w:rPr>
          <w:rFonts w:ascii="Fantastic" w:hAnsi="Fantastic"/>
          <w:b/>
          <w:bCs/>
          <w:sz w:val="56"/>
          <w:szCs w:val="56"/>
          <w:lang w:val="pl-PL"/>
        </w:rPr>
      </w:pPr>
    </w:p>
    <w:p w:rsidR="00B7237B" w:rsidRPr="00936A19" w:rsidRDefault="002E244C" w:rsidP="006B49F5">
      <w:pPr>
        <w:spacing w:after="0"/>
        <w:jc w:val="center"/>
        <w:rPr>
          <w:rFonts w:ascii="Fantastic" w:hAnsi="Fantastic"/>
          <w:b/>
          <w:bCs/>
          <w:i/>
          <w:sz w:val="56"/>
          <w:szCs w:val="56"/>
          <w:lang w:val="pl-PL"/>
        </w:rPr>
      </w:pPr>
      <w:r w:rsidRPr="00936A19">
        <w:rPr>
          <w:rFonts w:ascii="Fantastic" w:hAnsi="Fantastic"/>
          <w:b/>
          <w:bCs/>
          <w:i/>
          <w:sz w:val="56"/>
          <w:szCs w:val="56"/>
          <w:lang w:val="pl-PL"/>
        </w:rPr>
        <w:t xml:space="preserve">HMPPS </w:t>
      </w:r>
      <w:r w:rsidR="00ED0765" w:rsidRPr="00936A19">
        <w:rPr>
          <w:rFonts w:ascii="Fantastic" w:hAnsi="Fantastic"/>
          <w:b/>
          <w:bCs/>
          <w:i/>
          <w:sz w:val="56"/>
          <w:szCs w:val="56"/>
          <w:lang w:val="pl-PL"/>
        </w:rPr>
        <w:t>USŁUGI PSYCHOLOGÓW</w:t>
      </w:r>
    </w:p>
    <w:p w:rsidR="002E244C" w:rsidRPr="00936A19" w:rsidRDefault="002E244C" w:rsidP="00B7237B">
      <w:pPr>
        <w:spacing w:after="0"/>
        <w:rPr>
          <w:rFonts w:ascii="Fantastic" w:hAnsi="Fantastic"/>
          <w:b/>
          <w:bCs/>
          <w:sz w:val="56"/>
          <w:szCs w:val="56"/>
          <w:lang w:val="pl-PL"/>
        </w:rPr>
      </w:pPr>
    </w:p>
    <w:p w:rsidR="00BA36DB" w:rsidRPr="00936A19" w:rsidRDefault="00BA36DB" w:rsidP="00BA36DB">
      <w:pPr>
        <w:ind w:left="720"/>
        <w:jc w:val="center"/>
        <w:rPr>
          <w:b/>
          <w:sz w:val="32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2728320" behindDoc="0" locked="0" layoutInCell="1" allowOverlap="1" wp14:anchorId="6182AAD7" wp14:editId="6CE0F223">
            <wp:simplePos x="0" y="0"/>
            <wp:positionH relativeFrom="margin">
              <wp:align>center</wp:align>
            </wp:positionH>
            <wp:positionV relativeFrom="paragraph">
              <wp:posOffset>248978</wp:posOffset>
            </wp:positionV>
            <wp:extent cx="1104265" cy="1239520"/>
            <wp:effectExtent l="0" t="0" r="0" b="0"/>
            <wp:wrapThrough wrapText="bothSides">
              <wp:wrapPolygon edited="0">
                <wp:start x="10061" y="0"/>
                <wp:lineTo x="9316" y="996"/>
                <wp:lineTo x="6335" y="5311"/>
                <wp:lineTo x="3726" y="11287"/>
                <wp:lineTo x="6707" y="16598"/>
                <wp:lineTo x="7825" y="20582"/>
                <wp:lineTo x="8198" y="21246"/>
                <wp:lineTo x="13415" y="21246"/>
                <wp:lineTo x="13787" y="20582"/>
                <wp:lineTo x="14532" y="16598"/>
                <wp:lineTo x="17514" y="11287"/>
                <wp:lineTo x="15278" y="5643"/>
                <wp:lineTo x="11924" y="0"/>
                <wp:lineTo x="10061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7C2">
        <w:rPr>
          <w:b/>
          <w:noProof/>
          <w:sz w:val="28"/>
          <w:lang w:eastAsia="en-GB"/>
        </w:rPr>
        <w:drawing>
          <wp:anchor distT="0" distB="0" distL="114300" distR="114300" simplePos="0" relativeHeight="252726272" behindDoc="0" locked="0" layoutInCell="1" allowOverlap="1" wp14:anchorId="0CB62879" wp14:editId="433B51E5">
            <wp:simplePos x="0" y="0"/>
            <wp:positionH relativeFrom="margin">
              <wp:posOffset>5231189</wp:posOffset>
            </wp:positionH>
            <wp:positionV relativeFrom="paragraph">
              <wp:posOffset>0</wp:posOffset>
            </wp:positionV>
            <wp:extent cx="669349" cy="790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5"/>
                    <a:stretch/>
                  </pic:blipFill>
                  <pic:spPr bwMode="auto">
                    <a:xfrm>
                      <a:off x="0" y="0"/>
                      <a:ext cx="669349" cy="79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A19" w:rsidRPr="00936A19">
        <w:rPr>
          <w:b/>
          <w:sz w:val="32"/>
          <w:lang w:val="pl-PL"/>
        </w:rPr>
        <w:t xml:space="preserve">Ćwiczenie Skan Ciała </w:t>
      </w:r>
    </w:p>
    <w:p w:rsidR="00BA36DB" w:rsidRPr="00936A19" w:rsidRDefault="00BA36DB" w:rsidP="00BA36DB">
      <w:pPr>
        <w:ind w:left="720"/>
        <w:jc w:val="center"/>
        <w:rPr>
          <w:b/>
          <w:sz w:val="32"/>
          <w:lang w:val="pl-PL"/>
        </w:rPr>
      </w:pPr>
    </w:p>
    <w:p w:rsidR="00BA36DB" w:rsidRPr="00936A19" w:rsidRDefault="00BA36DB" w:rsidP="00BA36DB">
      <w:pPr>
        <w:ind w:left="720"/>
        <w:jc w:val="center"/>
        <w:rPr>
          <w:sz w:val="24"/>
          <w:lang w:val="pl-PL"/>
        </w:rPr>
      </w:pPr>
    </w:p>
    <w:p w:rsidR="00BA36DB" w:rsidRPr="00936A19" w:rsidRDefault="00E1253D" w:rsidP="00BA36DB">
      <w:pPr>
        <w:ind w:left="7200" w:firstLine="720"/>
        <w:rPr>
          <w:sz w:val="24"/>
          <w:lang w:val="pl-PL"/>
        </w:rPr>
      </w:pPr>
      <w:r w:rsidRPr="00936A19">
        <w:rPr>
          <w:rFonts w:asciiTheme="majorHAnsi" w:hAnsiTheme="majorHAnsi"/>
          <w:b/>
          <w:sz w:val="28"/>
          <w:lang w:val="pl-PL"/>
        </w:rPr>
        <w:t>10-15 minut</w:t>
      </w:r>
    </w:p>
    <w:p w:rsidR="00BA36DB" w:rsidRPr="00936A19" w:rsidRDefault="00BA36DB" w:rsidP="00BA36DB">
      <w:pPr>
        <w:jc w:val="both"/>
        <w:rPr>
          <w:b/>
          <w:sz w:val="28"/>
          <w:lang w:val="pl-PL"/>
        </w:rPr>
      </w:pPr>
    </w:p>
    <w:p w:rsidR="00BA36DB" w:rsidRPr="00936A19" w:rsidRDefault="00BA36DB" w:rsidP="00BA36DB">
      <w:pPr>
        <w:jc w:val="both"/>
        <w:rPr>
          <w:b/>
          <w:sz w:val="28"/>
          <w:lang w:val="pl-PL"/>
        </w:rPr>
      </w:pPr>
    </w:p>
    <w:p w:rsidR="00BA36DB" w:rsidRPr="00936A19" w:rsidRDefault="00BA36DB" w:rsidP="00BA36DB">
      <w:pPr>
        <w:jc w:val="both"/>
        <w:rPr>
          <w:b/>
          <w:sz w:val="28"/>
          <w:lang w:val="pl-PL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5C190E9" wp14:editId="763499C9">
                <wp:simplePos x="0" y="0"/>
                <wp:positionH relativeFrom="column">
                  <wp:posOffset>-85726</wp:posOffset>
                </wp:positionH>
                <wp:positionV relativeFrom="paragraph">
                  <wp:posOffset>294640</wp:posOffset>
                </wp:positionV>
                <wp:extent cx="6962775" cy="1850066"/>
                <wp:effectExtent l="19050" t="19050" r="2857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85006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5ABEC4" id="Rectangle 3" o:spid="_x0000_s1026" style="position:absolute;margin-left:-6.75pt;margin-top:23.2pt;width:548.25pt;height:145.6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" filled="f" strokecolor="windowText" strokeweight="2.25pt"/>
            </w:pict>
          </mc:Fallback>
        </mc:AlternateContent>
      </w:r>
      <w:r w:rsidR="00936A19">
        <w:rPr>
          <w:b/>
          <w:sz w:val="28"/>
          <w:lang w:val="pl-PL"/>
        </w:rPr>
        <w:t>Wiadomość kluczowa</w:t>
      </w:r>
      <w:r w:rsidRPr="00936A19">
        <w:rPr>
          <w:b/>
          <w:sz w:val="28"/>
          <w:lang w:val="pl-PL"/>
        </w:rPr>
        <w:t>:</w:t>
      </w:r>
      <w:r w:rsidRPr="00936A19">
        <w:rPr>
          <w:sz w:val="24"/>
          <w:lang w:val="pl-PL"/>
        </w:rPr>
        <w:t xml:space="preserve"> </w:t>
      </w:r>
    </w:p>
    <w:p w:rsidR="00936A19" w:rsidRPr="00936A19" w:rsidRDefault="00936A19" w:rsidP="00936A19">
      <w:pPr>
        <w:pStyle w:val="NormalWeb"/>
        <w:spacing w:before="240" w:beforeAutospacing="0" w:after="240" w:afterAutospacing="0"/>
        <w:jc w:val="both"/>
        <w:rPr>
          <w:rFonts w:asciiTheme="minorHAnsi" w:hAnsiTheme="minorHAnsi"/>
          <w:lang w:val="pl-PL"/>
        </w:rPr>
      </w:pPr>
      <w:r w:rsidRPr="00936A19">
        <w:rPr>
          <w:rFonts w:asciiTheme="minorHAnsi" w:hAnsiTheme="minorHAnsi" w:cs="Arial"/>
          <w:color w:val="000000"/>
          <w:lang w:val="pl-PL"/>
        </w:rPr>
        <w:t>Wa</w:t>
      </w:r>
      <w:r>
        <w:rPr>
          <w:rFonts w:asciiTheme="minorHAnsi" w:hAnsiTheme="minorHAnsi" w:cs="Arial"/>
          <w:color w:val="000000"/>
          <w:lang w:val="pl-PL"/>
        </w:rPr>
        <w:t>żna jest świadomość ciała i</w:t>
      </w:r>
      <w:r w:rsidRPr="00936A19">
        <w:rPr>
          <w:rFonts w:asciiTheme="minorHAnsi" w:hAnsiTheme="minorHAnsi" w:cs="Arial"/>
          <w:color w:val="000000"/>
          <w:lang w:val="pl-PL"/>
        </w:rPr>
        <w:t xml:space="preserve"> samopoczucia. Twoje ciało odzwierciedla twój umysł, a twój umysł odzwierciedla twoje ciało. Większość z nas zwraca uwagę tylko wtedy, gdy coś idzie nie tak, jak na przykład</w:t>
      </w:r>
      <w:r>
        <w:rPr>
          <w:rFonts w:asciiTheme="minorHAnsi" w:hAnsiTheme="minorHAnsi" w:cs="Arial"/>
          <w:color w:val="000000"/>
          <w:lang w:val="pl-PL"/>
        </w:rPr>
        <w:t>,</w:t>
      </w:r>
      <w:r w:rsidR="00EC334E">
        <w:rPr>
          <w:rFonts w:asciiTheme="minorHAnsi" w:hAnsiTheme="minorHAnsi" w:cs="Arial"/>
          <w:color w:val="000000"/>
          <w:lang w:val="pl-PL"/>
        </w:rPr>
        <w:t xml:space="preserve"> </w:t>
      </w:r>
      <w:r>
        <w:rPr>
          <w:rFonts w:asciiTheme="minorHAnsi" w:hAnsiTheme="minorHAnsi" w:cs="Arial"/>
          <w:color w:val="000000"/>
          <w:lang w:val="pl-PL"/>
        </w:rPr>
        <w:t xml:space="preserve"> kiedy czujemy</w:t>
      </w:r>
      <w:r w:rsidRPr="00936A19">
        <w:rPr>
          <w:rFonts w:asciiTheme="minorHAnsi" w:hAnsiTheme="minorHAnsi" w:cs="Arial"/>
          <w:color w:val="000000"/>
          <w:lang w:val="pl-PL"/>
        </w:rPr>
        <w:t xml:space="preserve"> ból, ból pleców, ból szyi, a nawet zauważamy, że chcemy iść do toalety! Większość z nas rzadko </w:t>
      </w:r>
      <w:r>
        <w:rPr>
          <w:rFonts w:asciiTheme="minorHAnsi" w:hAnsiTheme="minorHAnsi" w:cs="Arial"/>
          <w:color w:val="000000"/>
          <w:lang w:val="pl-PL"/>
        </w:rPr>
        <w:t>zatrzymuje się i odpowiednio</w:t>
      </w:r>
      <w:r w:rsidRPr="00936A19">
        <w:rPr>
          <w:rFonts w:asciiTheme="minorHAnsi" w:hAnsiTheme="minorHAnsi" w:cs="Arial"/>
          <w:color w:val="000000"/>
          <w:lang w:val="pl-PL"/>
        </w:rPr>
        <w:t xml:space="preserve"> troszczy</w:t>
      </w:r>
      <w:r>
        <w:rPr>
          <w:rFonts w:asciiTheme="minorHAnsi" w:hAnsiTheme="minorHAnsi" w:cs="Arial"/>
          <w:color w:val="000000"/>
          <w:lang w:val="pl-PL"/>
        </w:rPr>
        <w:t xml:space="preserve"> się</w:t>
      </w:r>
      <w:r w:rsidRPr="00936A19">
        <w:rPr>
          <w:rFonts w:asciiTheme="minorHAnsi" w:hAnsiTheme="minorHAnsi" w:cs="Arial"/>
          <w:color w:val="000000"/>
          <w:lang w:val="pl-PL"/>
        </w:rPr>
        <w:t xml:space="preserve"> o siebie, dopóki nasze ciało nie krzyczy na nas w jakiś sposób. Uważna świadomość pozwala nam być bardziej świadomym sygnału naszego ciała i podejmować działania wystarczająco wcześnie, aby zapobiec wystąpieniu niektórych problemów, a jednocześnie zachować dobre samopoczucie. Jeśli </w:t>
      </w:r>
      <w:r>
        <w:rPr>
          <w:rFonts w:asciiTheme="minorHAnsi" w:hAnsiTheme="minorHAnsi" w:cs="Arial"/>
          <w:color w:val="000000"/>
          <w:lang w:val="pl-PL"/>
        </w:rPr>
        <w:t>jesteśmy świadomi naszego</w:t>
      </w:r>
      <w:r w:rsidRPr="00936A19">
        <w:rPr>
          <w:rFonts w:asciiTheme="minorHAnsi" w:hAnsiTheme="minorHAnsi" w:cs="Arial"/>
          <w:color w:val="000000"/>
          <w:lang w:val="pl-PL"/>
        </w:rPr>
        <w:t xml:space="preserve"> ci</w:t>
      </w:r>
      <w:r>
        <w:rPr>
          <w:rFonts w:asciiTheme="minorHAnsi" w:hAnsiTheme="minorHAnsi" w:cs="Arial"/>
          <w:color w:val="000000"/>
          <w:lang w:val="pl-PL"/>
        </w:rPr>
        <w:t>ała</w:t>
      </w:r>
      <w:r w:rsidRPr="00936A19">
        <w:rPr>
          <w:rFonts w:asciiTheme="minorHAnsi" w:hAnsiTheme="minorHAnsi" w:cs="Arial"/>
          <w:color w:val="000000"/>
          <w:lang w:val="pl-PL"/>
        </w:rPr>
        <w:t>, prawdopodobnie osiągniemy szczyt w zakresie wydajności i wydajności </w:t>
      </w:r>
    </w:p>
    <w:p w:rsidR="00936A19" w:rsidRPr="00936A19" w:rsidRDefault="00936A19" w:rsidP="00BA36DB">
      <w:pPr>
        <w:jc w:val="both"/>
        <w:rPr>
          <w:sz w:val="24"/>
          <w:lang w:val="pl-PL"/>
        </w:rPr>
      </w:pPr>
    </w:p>
    <w:p w:rsidR="00BA36DB" w:rsidRPr="00936A19" w:rsidRDefault="00BA36DB" w:rsidP="00BA36DB">
      <w:pPr>
        <w:jc w:val="both"/>
        <w:rPr>
          <w:sz w:val="28"/>
          <w:lang w:val="pl-PL"/>
        </w:rPr>
      </w:pPr>
    </w:p>
    <w:p w:rsidR="00BA36DB" w:rsidRPr="00936A19" w:rsidRDefault="00BA36DB" w:rsidP="00BA36DB">
      <w:pPr>
        <w:jc w:val="both"/>
        <w:rPr>
          <w:b/>
          <w:sz w:val="28"/>
          <w:lang w:val="pl-PL"/>
        </w:rPr>
      </w:pPr>
    </w:p>
    <w:p w:rsidR="00BA36DB" w:rsidRPr="00B577C2" w:rsidRDefault="00BA36DB" w:rsidP="00BA36DB">
      <w:pPr>
        <w:jc w:val="both"/>
        <w:rPr>
          <w:b/>
          <w:sz w:val="28"/>
        </w:rPr>
      </w:pPr>
      <w:r w:rsidRPr="00B577C2">
        <w:rPr>
          <w:b/>
          <w:sz w:val="28"/>
        </w:rPr>
        <w:t>What to do:</w:t>
      </w:r>
    </w:p>
    <w:p w:rsidR="00BA36DB" w:rsidRPr="00EC334E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 w:rsidRPr="00EC334E">
        <w:rPr>
          <w:sz w:val="24"/>
          <w:lang w:val="pl-PL"/>
        </w:rPr>
        <w:t>Możesz zacząć od zauważenia stóp, poruszając palcami u stóp i uzyskując prawdziwe wyczucie stóp</w:t>
      </w:r>
      <w:r w:rsidR="00BA36DB" w:rsidRPr="00EC334E">
        <w:rPr>
          <w:sz w:val="24"/>
          <w:lang w:val="pl-PL"/>
        </w:rPr>
        <w:t>.</w:t>
      </w:r>
      <w:r w:rsidRPr="00EC334E">
        <w:rPr>
          <w:sz w:val="24"/>
          <w:lang w:val="pl-PL"/>
        </w:rPr>
        <w:t xml:space="preserve"> Zauważając, jak sie czują. </w:t>
      </w:r>
      <w:r w:rsidR="00BA36DB" w:rsidRPr="00EC334E">
        <w:rPr>
          <w:sz w:val="24"/>
          <w:lang w:val="pl-PL"/>
        </w:rPr>
        <w:t xml:space="preserve"> </w:t>
      </w:r>
    </w:p>
    <w:p w:rsidR="00BA36DB" w:rsidRPr="00257BCF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 w:rsidRPr="00257BCF">
        <w:rPr>
          <w:sz w:val="24"/>
          <w:lang w:val="pl-PL"/>
        </w:rPr>
        <w:t xml:space="preserve">Skieuj uwage na kostki, a następnie </w:t>
      </w:r>
      <w:r w:rsidRPr="00257BCF">
        <w:rPr>
          <w:rFonts w:cs="Arial"/>
          <w:color w:val="000000"/>
          <w:lang w:val="pl-PL"/>
        </w:rPr>
        <w:t xml:space="preserve">następnie na kolana i uda, wbyś mógł zeskanować cała nogę. </w:t>
      </w:r>
    </w:p>
    <w:p w:rsidR="00BA36DB" w:rsidRPr="00EC334E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 w:rsidRPr="00EC334E">
        <w:rPr>
          <w:sz w:val="24"/>
          <w:lang w:val="pl-PL"/>
        </w:rPr>
        <w:t xml:space="preserve">Zwróć uwagę na biodra i dolna część pleców. </w:t>
      </w:r>
      <w:r w:rsidR="00BA36DB" w:rsidRPr="00EC334E">
        <w:rPr>
          <w:sz w:val="24"/>
          <w:lang w:val="pl-PL"/>
        </w:rPr>
        <w:t xml:space="preserve"> </w:t>
      </w:r>
    </w:p>
    <w:p w:rsidR="00BA36DB" w:rsidRPr="00EC334E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>
        <w:rPr>
          <w:sz w:val="24"/>
          <w:lang w:val="pl-PL"/>
        </w:rPr>
        <w:t>Przejdź dalej zwracając uwagę na górną część ppleców i ramiona</w:t>
      </w:r>
      <w:r w:rsidR="00BA36DB" w:rsidRPr="00EC334E">
        <w:rPr>
          <w:sz w:val="24"/>
          <w:lang w:val="pl-PL"/>
        </w:rPr>
        <w:t>.</w:t>
      </w:r>
    </w:p>
    <w:p w:rsidR="00BA36DB" w:rsidRPr="00EC334E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>
        <w:rPr>
          <w:sz w:val="24"/>
          <w:lang w:val="pl-PL"/>
        </w:rPr>
        <w:t>Przejdź dalej zwracając uwage na czubki ramion, sięgając łokci, następnie nadgarstków, a potem dłoni i palców.</w:t>
      </w:r>
    </w:p>
    <w:p w:rsidR="00BA36DB" w:rsidRPr="0007310F" w:rsidRDefault="00EC334E" w:rsidP="00BA36DB">
      <w:pPr>
        <w:pStyle w:val="ListParagraph"/>
        <w:numPr>
          <w:ilvl w:val="0"/>
          <w:numId w:val="11"/>
        </w:numPr>
        <w:jc w:val="both"/>
        <w:rPr>
          <w:sz w:val="24"/>
          <w:lang w:val="pl-PL"/>
        </w:rPr>
      </w:pPr>
      <w:r w:rsidRPr="0007310F">
        <w:rPr>
          <w:sz w:val="24"/>
          <w:lang w:val="pl-PL"/>
        </w:rPr>
        <w:t xml:space="preserve">Na koniec </w:t>
      </w:r>
      <w:r w:rsidR="0007310F" w:rsidRPr="0007310F">
        <w:rPr>
          <w:sz w:val="24"/>
          <w:lang w:val="pl-PL"/>
        </w:rPr>
        <w:t>zwróć uwage na piersi i brzuch. Ta część ciała jest bardzo ekspresyj</w:t>
      </w:r>
      <w:r w:rsidR="0007310F">
        <w:rPr>
          <w:sz w:val="24"/>
          <w:lang w:val="pl-PL"/>
        </w:rPr>
        <w:t xml:space="preserve">na i dlatego może wydawać się ciężka i niespokojna itd. </w:t>
      </w:r>
      <w:r w:rsidR="0007310F" w:rsidRPr="0007310F">
        <w:rPr>
          <w:sz w:val="24"/>
          <w:lang w:val="pl-PL"/>
        </w:rPr>
        <w:t xml:space="preserve">Zapytaj siebie, czy odczuwasz ciężar, niepokój lub zmartwienie, a następnie wypuść to z siebie wydychając powietrze. </w:t>
      </w:r>
      <w:r w:rsidR="00BA36DB" w:rsidRPr="0007310F">
        <w:rPr>
          <w:sz w:val="24"/>
          <w:lang w:val="pl-PL"/>
        </w:rPr>
        <w:t xml:space="preserve"> </w:t>
      </w:r>
    </w:p>
    <w:p w:rsidR="00BA36DB" w:rsidRPr="0007310F" w:rsidRDefault="00BA36DB" w:rsidP="00BA36DB">
      <w:pPr>
        <w:jc w:val="both"/>
        <w:rPr>
          <w:sz w:val="24"/>
          <w:lang w:val="pl-PL"/>
        </w:rPr>
      </w:pPr>
    </w:p>
    <w:p w:rsidR="00BA36DB" w:rsidRPr="00936A19" w:rsidRDefault="00BA36DB" w:rsidP="00BA36DB">
      <w:pPr>
        <w:jc w:val="both"/>
        <w:rPr>
          <w:b/>
          <w:sz w:val="24"/>
          <w:lang w:val="pl-PL"/>
        </w:rPr>
      </w:pPr>
      <w:r>
        <w:rPr>
          <w:noProof/>
          <w:lang w:eastAsia="en-GB"/>
        </w:rPr>
        <w:drawing>
          <wp:inline distT="0" distB="0" distL="0" distR="0" wp14:anchorId="41E9878B" wp14:editId="3701B0A5">
            <wp:extent cx="361391" cy="427326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114" cy="4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A19" w:rsidRPr="00936A19">
        <w:rPr>
          <w:b/>
          <w:sz w:val="24"/>
          <w:lang w:val="pl-PL"/>
        </w:rPr>
        <w:t>Zapytaj siebie</w:t>
      </w:r>
      <w:r w:rsidRPr="00936A19">
        <w:rPr>
          <w:b/>
          <w:sz w:val="24"/>
          <w:lang w:val="pl-PL"/>
        </w:rPr>
        <w:t>:</w:t>
      </w:r>
    </w:p>
    <w:p w:rsidR="00BA36DB" w:rsidRPr="00936A19" w:rsidRDefault="00936A19" w:rsidP="00BA36DB">
      <w:pPr>
        <w:jc w:val="both"/>
        <w:rPr>
          <w:sz w:val="24"/>
          <w:lang w:val="pl-PL"/>
        </w:rPr>
      </w:pPr>
      <w:r w:rsidRPr="00936A19">
        <w:rPr>
          <w:sz w:val="24"/>
          <w:lang w:val="pl-PL"/>
        </w:rPr>
        <w:t>Czy m</w:t>
      </w:r>
      <w:r w:rsidR="0007310F">
        <w:rPr>
          <w:sz w:val="24"/>
          <w:lang w:val="pl-PL"/>
        </w:rPr>
        <w:t>a</w:t>
      </w:r>
      <w:r w:rsidRPr="00936A19">
        <w:rPr>
          <w:sz w:val="24"/>
          <w:lang w:val="pl-PL"/>
        </w:rPr>
        <w:t>sz płytki oddech</w:t>
      </w:r>
      <w:r w:rsidR="00BA36DB" w:rsidRPr="00936A19">
        <w:rPr>
          <w:sz w:val="24"/>
          <w:lang w:val="pl-PL"/>
        </w:rPr>
        <w:t xml:space="preserve">? </w:t>
      </w:r>
    </w:p>
    <w:p w:rsidR="00BA36DB" w:rsidRPr="00843479" w:rsidRDefault="007D7911" w:rsidP="00BA36DB">
      <w:pPr>
        <w:rPr>
          <w:sz w:val="24"/>
          <w:lang w:val="pl-PL"/>
        </w:rPr>
      </w:pPr>
      <w:r w:rsidRPr="007D7911">
        <w:rPr>
          <w:rFonts w:ascii="Arial" w:hAnsi="Arial" w:cs="Arial"/>
          <w:color w:val="000000"/>
          <w:lang w:val="pl-PL"/>
        </w:rPr>
        <w:t xml:space="preserve">Połóż jedną rękę na brzuchu, drugą na piersi. Obserwuj, jak ręce wznoszą się i opadają z każdym oddechem. Zauważ, kiedy oddychasz w pełni lub kiedy „zapominasz” o </w:t>
      </w:r>
      <w:r w:rsidRPr="00843479">
        <w:rPr>
          <w:rFonts w:ascii="Arial" w:hAnsi="Arial" w:cs="Arial"/>
          <w:color w:val="000000"/>
          <w:lang w:val="pl-PL"/>
        </w:rPr>
        <w:t>oddychaniu</w:t>
      </w:r>
      <w:r w:rsidRPr="007D7911">
        <w:rPr>
          <w:rFonts w:ascii="Arial" w:hAnsi="Arial" w:cs="Arial"/>
          <w:color w:val="000000"/>
          <w:lang w:val="pl-PL"/>
        </w:rPr>
        <w:t xml:space="preserve"> </w:t>
      </w:r>
    </w:p>
    <w:p w:rsidR="002C4AC9" w:rsidRPr="00843479" w:rsidRDefault="002C4AC9" w:rsidP="00BA36DB">
      <w:pPr>
        <w:rPr>
          <w:lang w:val="pl-PL"/>
        </w:rPr>
      </w:pPr>
    </w:p>
    <w:p w:rsidR="002C4AC9" w:rsidRPr="00843479" w:rsidRDefault="002C4AC9" w:rsidP="002C4AC9">
      <w:pPr>
        <w:jc w:val="center"/>
        <w:rPr>
          <w:b/>
          <w:sz w:val="40"/>
          <w:szCs w:val="40"/>
          <w:u w:val="single"/>
          <w:lang w:val="pl-PL"/>
        </w:rPr>
      </w:pPr>
      <w:r w:rsidRPr="00843479">
        <w:rPr>
          <w:b/>
          <w:sz w:val="40"/>
          <w:szCs w:val="40"/>
          <w:u w:val="single"/>
          <w:lang w:val="pl-PL"/>
        </w:rPr>
        <w:t>SUDUKO</w:t>
      </w:r>
    </w:p>
    <w:p w:rsidR="002C4AC9" w:rsidRPr="005E15AC" w:rsidRDefault="000D2902" w:rsidP="002C4AC9">
      <w:pPr>
        <w:rPr>
          <w:b/>
        </w:rPr>
      </w:pPr>
      <w:proofErr w:type="spellStart"/>
      <w:r>
        <w:rPr>
          <w:b/>
        </w:rPr>
        <w:t>Łamigłówka</w:t>
      </w:r>
      <w:proofErr w:type="spellEnd"/>
      <w:r w:rsidR="002C4AC9" w:rsidRPr="005E15AC">
        <w:rPr>
          <w:b/>
        </w:rPr>
        <w:t xml:space="preserve"> 1.</w:t>
      </w:r>
    </w:p>
    <w:tbl>
      <w:tblPr>
        <w:tblW w:w="6300" w:type="dxa"/>
        <w:jc w:val="center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</w:tr>
    </w:tbl>
    <w:p w:rsidR="002C4AC9" w:rsidRDefault="002C4AC9" w:rsidP="002C4AC9">
      <w:pPr>
        <w:rPr>
          <w:b/>
          <w:u w:val="single"/>
        </w:rPr>
      </w:pPr>
    </w:p>
    <w:p w:rsidR="002C4AC9" w:rsidRDefault="002C4AC9" w:rsidP="002C4AC9">
      <w:pPr>
        <w:rPr>
          <w:b/>
          <w:u w:val="single"/>
        </w:rPr>
      </w:pPr>
    </w:p>
    <w:p w:rsidR="002C4AC9" w:rsidRPr="000766E5" w:rsidRDefault="000D2902" w:rsidP="002C4AC9">
      <w:pPr>
        <w:rPr>
          <w:b/>
        </w:rPr>
      </w:pPr>
      <w:proofErr w:type="spellStart"/>
      <w:r>
        <w:rPr>
          <w:b/>
        </w:rPr>
        <w:t>Łamigłówka</w:t>
      </w:r>
      <w:proofErr w:type="spellEnd"/>
      <w:r w:rsidR="002C4AC9" w:rsidRPr="000766E5">
        <w:rPr>
          <w:b/>
        </w:rPr>
        <w:t xml:space="preserve"> 2</w:t>
      </w:r>
      <w:r w:rsidR="002C4AC9">
        <w:rPr>
          <w:b/>
        </w:rPr>
        <w:t>.</w:t>
      </w:r>
    </w:p>
    <w:tbl>
      <w:tblPr>
        <w:tblW w:w="6300" w:type="dxa"/>
        <w:jc w:val="center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</w:tr>
    </w:tbl>
    <w:p w:rsidR="002C4AC9" w:rsidRDefault="002C4AC9" w:rsidP="002C4AC9">
      <w:pPr>
        <w:rPr>
          <w:b/>
          <w:u w:val="single"/>
        </w:rPr>
      </w:pPr>
    </w:p>
    <w:p w:rsidR="002C4AC9" w:rsidRDefault="002C4AC9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Pr="00C623D0" w:rsidRDefault="00C623D0" w:rsidP="00C623D0">
      <w:pPr>
        <w:ind w:left="2880" w:firstLine="720"/>
        <w:rPr>
          <w:b/>
          <w:sz w:val="32"/>
          <w:szCs w:val="32"/>
          <w:u w:val="single"/>
        </w:rPr>
      </w:pPr>
      <w:proofErr w:type="spellStart"/>
      <w:r w:rsidRPr="00C623D0">
        <w:rPr>
          <w:b/>
          <w:sz w:val="32"/>
          <w:szCs w:val="32"/>
          <w:u w:val="single"/>
        </w:rPr>
        <w:t>W</w:t>
      </w:r>
      <w:r w:rsidR="0047432D">
        <w:rPr>
          <w:b/>
          <w:sz w:val="32"/>
          <w:szCs w:val="32"/>
          <w:u w:val="single"/>
        </w:rPr>
        <w:t>napisz</w:t>
      </w:r>
      <w:proofErr w:type="spellEnd"/>
      <w:r w:rsidR="0047432D">
        <w:rPr>
          <w:b/>
          <w:sz w:val="32"/>
          <w:szCs w:val="32"/>
          <w:u w:val="single"/>
        </w:rPr>
        <w:t xml:space="preserve"> </w:t>
      </w:r>
      <w:proofErr w:type="spellStart"/>
      <w:r w:rsidR="0047432D">
        <w:rPr>
          <w:b/>
          <w:sz w:val="32"/>
          <w:szCs w:val="32"/>
          <w:u w:val="single"/>
        </w:rPr>
        <w:t>wiersz</w:t>
      </w:r>
      <w:proofErr w:type="spellEnd"/>
      <w:r w:rsidR="0047432D">
        <w:rPr>
          <w:b/>
          <w:sz w:val="32"/>
          <w:szCs w:val="32"/>
          <w:u w:val="single"/>
        </w:rPr>
        <w:t xml:space="preserve"> - </w:t>
      </w:r>
      <w:proofErr w:type="spellStart"/>
      <w:r w:rsidR="0047432D">
        <w:rPr>
          <w:b/>
          <w:sz w:val="32"/>
          <w:szCs w:val="32"/>
          <w:u w:val="single"/>
        </w:rPr>
        <w:t>akrostych</w:t>
      </w:r>
      <w:proofErr w:type="spellEnd"/>
      <w:r w:rsidRPr="00C623D0">
        <w:rPr>
          <w:b/>
          <w:sz w:val="32"/>
          <w:szCs w:val="32"/>
          <w:u w:val="single"/>
        </w:rPr>
        <w:t xml:space="preserve"> </w:t>
      </w:r>
    </w:p>
    <w:p w:rsidR="0047432D" w:rsidRPr="0047432D" w:rsidRDefault="0047432D" w:rsidP="0047432D">
      <w:pPr>
        <w:pStyle w:val="NormalWeb"/>
        <w:spacing w:before="240" w:beforeAutospacing="0" w:after="240" w:afterAutospacing="0"/>
        <w:jc w:val="both"/>
        <w:rPr>
          <w:rFonts w:asciiTheme="minorHAnsi" w:hAnsiTheme="minorHAnsi"/>
          <w:lang w:val="pl-PL"/>
        </w:rPr>
      </w:pPr>
      <w:r w:rsidRPr="0047432D">
        <w:rPr>
          <w:rFonts w:asciiTheme="minorHAnsi" w:hAnsiTheme="minorHAnsi" w:cs="Arial"/>
          <w:color w:val="000000"/>
          <w:lang w:val="pl-PL"/>
        </w:rPr>
        <w:t>Zastanów się, o czym ma być twój wiersz (może to być dowolny temat - wiosna, twoje imię, ulubione miejsce, Wielkanoc).</w:t>
      </w:r>
    </w:p>
    <w:p w:rsidR="00C623D0" w:rsidRPr="0047432D" w:rsidRDefault="0047432D" w:rsidP="0047432D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47432D">
        <w:rPr>
          <w:rFonts w:asciiTheme="minorHAnsi" w:hAnsiTheme="minorHAnsi" w:cs="Arial"/>
          <w:color w:val="000000"/>
          <w:lang w:val="pl-PL"/>
        </w:rPr>
        <w:t>Napisz słowo pionowo w dół strony</w:t>
      </w:r>
      <w:r w:rsidR="00FE11D5">
        <w:rPr>
          <w:rFonts w:asciiTheme="minorHAnsi" w:hAnsiTheme="minorHAnsi" w:cs="Arial"/>
          <w:color w:val="000000"/>
          <w:lang w:val="pl-PL"/>
        </w:rPr>
        <w:t xml:space="preserve"> (</w:t>
      </w:r>
      <w:r>
        <w:rPr>
          <w:rFonts w:asciiTheme="minorHAnsi" w:hAnsiTheme="minorHAnsi" w:cs="Arial"/>
          <w:color w:val="000000"/>
          <w:lang w:val="pl-PL"/>
        </w:rPr>
        <w:t>po angielsku, SPRING -  WIOSNA)</w:t>
      </w:r>
      <w:r w:rsidR="00C623D0" w:rsidRPr="0047432D">
        <w:rPr>
          <w:lang w:val="pl-PL"/>
        </w:rPr>
        <w:t>:</w:t>
      </w:r>
    </w:p>
    <w:p w:rsidR="00C623D0" w:rsidRDefault="00C623D0" w:rsidP="00C623D0">
      <w:pPr>
        <w:rPr>
          <w:b/>
        </w:rPr>
      </w:pPr>
      <w:r>
        <w:rPr>
          <w:b/>
        </w:rPr>
        <w:t>S</w:t>
      </w:r>
    </w:p>
    <w:p w:rsidR="00C623D0" w:rsidRDefault="00C623D0" w:rsidP="00C623D0">
      <w:pPr>
        <w:rPr>
          <w:b/>
        </w:rPr>
      </w:pPr>
      <w:r>
        <w:rPr>
          <w:b/>
        </w:rPr>
        <w:t>P</w:t>
      </w:r>
    </w:p>
    <w:p w:rsidR="00C623D0" w:rsidRDefault="00C623D0" w:rsidP="00C623D0">
      <w:pPr>
        <w:rPr>
          <w:b/>
        </w:rPr>
      </w:pPr>
      <w:r>
        <w:rPr>
          <w:b/>
        </w:rPr>
        <w:t>R</w:t>
      </w:r>
    </w:p>
    <w:p w:rsidR="00C623D0" w:rsidRDefault="00C623D0" w:rsidP="00C623D0">
      <w:pPr>
        <w:rPr>
          <w:b/>
        </w:rPr>
      </w:pPr>
      <w:r>
        <w:rPr>
          <w:b/>
        </w:rPr>
        <w:t>I</w:t>
      </w:r>
    </w:p>
    <w:p w:rsidR="00C623D0" w:rsidRDefault="00C623D0" w:rsidP="00C623D0">
      <w:pPr>
        <w:rPr>
          <w:b/>
        </w:rPr>
      </w:pPr>
      <w:r>
        <w:rPr>
          <w:b/>
        </w:rPr>
        <w:t>N</w:t>
      </w:r>
    </w:p>
    <w:p w:rsidR="00C623D0" w:rsidRDefault="00C623D0" w:rsidP="00C623D0">
      <w:pPr>
        <w:rPr>
          <w:b/>
        </w:rPr>
      </w:pPr>
      <w:r>
        <w:rPr>
          <w:b/>
        </w:rPr>
        <w:t>G</w:t>
      </w:r>
    </w:p>
    <w:p w:rsidR="008614CE" w:rsidRDefault="008614CE" w:rsidP="00C623D0">
      <w:pPr>
        <w:rPr>
          <w:rFonts w:cs="Arial"/>
          <w:color w:val="000000"/>
          <w:lang w:val="pl-PL"/>
        </w:rPr>
      </w:pPr>
    </w:p>
    <w:p w:rsidR="00C623D0" w:rsidRPr="0047432D" w:rsidRDefault="0047432D" w:rsidP="00C623D0">
      <w:pPr>
        <w:rPr>
          <w:lang w:val="pl-PL"/>
        </w:rPr>
      </w:pPr>
      <w:r w:rsidRPr="0047432D">
        <w:rPr>
          <w:rFonts w:cs="Arial"/>
          <w:color w:val="000000"/>
          <w:lang w:val="pl-PL"/>
        </w:rPr>
        <w:t xml:space="preserve">Pomyśl o słowach </w:t>
      </w:r>
      <w:r>
        <w:rPr>
          <w:rFonts w:cs="Arial"/>
          <w:color w:val="000000"/>
          <w:lang w:val="pl-PL"/>
        </w:rPr>
        <w:t>lub zdaniach, które kojarzą ci się z</w:t>
      </w:r>
      <w:r w:rsidRPr="0047432D">
        <w:rPr>
          <w:rFonts w:cs="Arial"/>
          <w:color w:val="000000"/>
          <w:lang w:val="pl-PL"/>
        </w:rPr>
        <w:t xml:space="preserve"> wiosną</w:t>
      </w:r>
      <w:r>
        <w:rPr>
          <w:rFonts w:cs="Arial"/>
          <w:color w:val="000000"/>
          <w:lang w:val="pl-PL"/>
        </w:rPr>
        <w:t xml:space="preserve"> (ang. </w:t>
      </w:r>
      <w:r w:rsidR="00FE11D5">
        <w:rPr>
          <w:rFonts w:cs="Arial"/>
          <w:color w:val="000000"/>
          <w:lang w:val="pl-PL"/>
        </w:rPr>
        <w:t>s</w:t>
      </w:r>
      <w:r>
        <w:rPr>
          <w:rFonts w:cs="Arial"/>
          <w:color w:val="000000"/>
          <w:lang w:val="pl-PL"/>
        </w:rPr>
        <w:t>pring)</w:t>
      </w:r>
      <w:r w:rsidRPr="0047432D">
        <w:rPr>
          <w:rFonts w:cs="Arial"/>
          <w:color w:val="000000"/>
          <w:lang w:val="pl-PL"/>
        </w:rPr>
        <w:t xml:space="preserve">. </w:t>
      </w:r>
      <w:r>
        <w:rPr>
          <w:rFonts w:cs="Arial"/>
          <w:color w:val="000000"/>
          <w:lang w:val="pl-PL"/>
        </w:rPr>
        <w:t xml:space="preserve"> Takich ja</w:t>
      </w:r>
      <w:r w:rsidRPr="0047432D">
        <w:rPr>
          <w:rFonts w:cs="Arial"/>
          <w:color w:val="000000"/>
          <w:lang w:val="pl-PL"/>
        </w:rPr>
        <w:t xml:space="preserve">k spokojny, </w:t>
      </w:r>
      <w:r>
        <w:rPr>
          <w:rFonts w:cs="Arial"/>
          <w:color w:val="000000"/>
          <w:lang w:val="pl-PL"/>
        </w:rPr>
        <w:t>słońca</w:t>
      </w:r>
      <w:r w:rsidR="00FE11D5">
        <w:rPr>
          <w:rFonts w:cs="Arial"/>
          <w:color w:val="000000"/>
          <w:lang w:val="pl-PL"/>
        </w:rPr>
        <w:t xml:space="preserve"> promyki</w:t>
      </w:r>
      <w:r>
        <w:rPr>
          <w:rFonts w:cs="Arial"/>
          <w:color w:val="000000"/>
          <w:lang w:val="pl-PL"/>
        </w:rPr>
        <w:t xml:space="preserve"> </w:t>
      </w:r>
      <w:r w:rsidRPr="0047432D">
        <w:rPr>
          <w:rFonts w:cs="Arial"/>
          <w:color w:val="000000"/>
          <w:lang w:val="pl-PL"/>
        </w:rPr>
        <w:t>, słoneczny i umieść je obok</w:t>
      </w:r>
      <w:r>
        <w:rPr>
          <w:rFonts w:cs="Arial"/>
          <w:color w:val="000000"/>
          <w:lang w:val="pl-PL"/>
        </w:rPr>
        <w:t xml:space="preserve"> pierwszej</w:t>
      </w:r>
      <w:r w:rsidRPr="0047432D">
        <w:rPr>
          <w:rFonts w:cs="Arial"/>
          <w:color w:val="000000"/>
          <w:lang w:val="pl-PL"/>
        </w:rPr>
        <w:t xml:space="preserve"> litery</w:t>
      </w:r>
      <w:r>
        <w:rPr>
          <w:rFonts w:cs="Arial"/>
          <w:color w:val="000000"/>
          <w:lang w:val="pl-PL"/>
        </w:rPr>
        <w:t xml:space="preserve"> ‘’s’’</w:t>
      </w:r>
      <w:r w:rsidRPr="0047432D">
        <w:rPr>
          <w:rFonts w:cs="Arial"/>
          <w:color w:val="000000"/>
          <w:lang w:val="pl-PL"/>
        </w:rPr>
        <w:t xml:space="preserve">. Kontynuuj z </w:t>
      </w:r>
      <w:r>
        <w:rPr>
          <w:rFonts w:cs="Arial"/>
          <w:color w:val="000000"/>
          <w:lang w:val="pl-PL"/>
        </w:rPr>
        <w:t>pozostałymi li</w:t>
      </w:r>
      <w:r w:rsidRPr="0047432D">
        <w:rPr>
          <w:rFonts w:cs="Arial"/>
          <w:color w:val="000000"/>
          <w:lang w:val="pl-PL"/>
        </w:rPr>
        <w:t>iterami, znajdując słowa lub zdania zaczynające się od P, R, I, N i G</w:t>
      </w:r>
      <w:r w:rsidR="00FE11D5">
        <w:rPr>
          <w:rFonts w:cs="Arial"/>
          <w:color w:val="000000"/>
          <w:lang w:val="pl-PL"/>
        </w:rPr>
        <w:t xml:space="preserve"> taj jak tutaj</w:t>
      </w:r>
      <w:r>
        <w:rPr>
          <w:rFonts w:cs="Arial"/>
          <w:color w:val="000000"/>
          <w:lang w:val="pl-PL"/>
        </w:rPr>
        <w:t xml:space="preserve"> </w:t>
      </w:r>
      <w:r w:rsidR="00C623D0" w:rsidRPr="0047432D">
        <w:rPr>
          <w:lang w:val="pl-PL"/>
        </w:rPr>
        <w:t>:</w:t>
      </w:r>
    </w:p>
    <w:p w:rsidR="00C623D0" w:rsidRPr="00FE11D5" w:rsidRDefault="00C623D0" w:rsidP="00C623D0">
      <w:pPr>
        <w:rPr>
          <w:lang w:val="pl-PL"/>
        </w:rPr>
      </w:pPr>
      <w:r w:rsidRPr="00FE11D5">
        <w:rPr>
          <w:b/>
          <w:lang w:val="pl-PL"/>
        </w:rPr>
        <w:t>S:</w:t>
      </w:r>
      <w:r w:rsidRPr="00FE11D5">
        <w:rPr>
          <w:lang w:val="pl-PL"/>
        </w:rPr>
        <w:t xml:space="preserve"> </w:t>
      </w:r>
      <w:r w:rsidRPr="00FE11D5">
        <w:rPr>
          <w:b/>
          <w:lang w:val="pl-PL"/>
        </w:rPr>
        <w:t>S</w:t>
      </w:r>
      <w:r w:rsidR="00FE11D5" w:rsidRPr="00FE11D5">
        <w:rPr>
          <w:lang w:val="pl-PL"/>
        </w:rPr>
        <w:t>łoneczny czas wiosny sprawia, że wszyscy jestemy szczęśliwi</w:t>
      </w:r>
      <w:r w:rsidR="00FE11D5" w:rsidRPr="00FE11D5">
        <w:rPr>
          <w:b/>
          <w:lang w:val="pl-PL"/>
        </w:rPr>
        <w:t xml:space="preserve"> </w:t>
      </w:r>
    </w:p>
    <w:p w:rsidR="00C623D0" w:rsidRPr="00FE11D5" w:rsidRDefault="00C623D0" w:rsidP="00C623D0">
      <w:pPr>
        <w:rPr>
          <w:lang w:val="pl-PL"/>
        </w:rPr>
      </w:pPr>
      <w:r w:rsidRPr="00FE11D5">
        <w:rPr>
          <w:b/>
          <w:lang w:val="pl-PL"/>
        </w:rPr>
        <w:t>P</w:t>
      </w:r>
      <w:r w:rsidRPr="00FE11D5">
        <w:rPr>
          <w:lang w:val="pl-PL"/>
        </w:rPr>
        <w:t xml:space="preserve">: </w:t>
      </w:r>
      <w:r w:rsidRPr="00FE11D5">
        <w:rPr>
          <w:b/>
          <w:lang w:val="pl-PL"/>
        </w:rPr>
        <w:t>P</w:t>
      </w:r>
      <w:r w:rsidR="00FE11D5" w:rsidRPr="00FE11D5">
        <w:rPr>
          <w:lang w:val="pl-PL"/>
        </w:rPr>
        <w:t xml:space="preserve">ełno ludzi na spacerze w parku patrzy na wiosenne kwiatki </w:t>
      </w:r>
    </w:p>
    <w:p w:rsidR="00C623D0" w:rsidRPr="00FE11D5" w:rsidRDefault="00C623D0" w:rsidP="00C623D0">
      <w:pPr>
        <w:rPr>
          <w:lang w:val="pl-PL"/>
        </w:rPr>
      </w:pPr>
      <w:r w:rsidRPr="00FE11D5">
        <w:rPr>
          <w:b/>
          <w:lang w:val="pl-PL"/>
        </w:rPr>
        <w:t>R</w:t>
      </w:r>
      <w:r w:rsidRPr="00FE11D5">
        <w:rPr>
          <w:lang w:val="pl-PL"/>
        </w:rPr>
        <w:t xml:space="preserve">: </w:t>
      </w:r>
      <w:r w:rsidRPr="00FE11D5">
        <w:rPr>
          <w:b/>
          <w:lang w:val="pl-PL"/>
        </w:rPr>
        <w:t>R</w:t>
      </w:r>
      <w:r w:rsidR="00FE11D5">
        <w:rPr>
          <w:lang w:val="pl-PL"/>
        </w:rPr>
        <w:t xml:space="preserve">ozkłada się na trawie z piknikami </w:t>
      </w:r>
      <w:r w:rsidR="00FE11D5" w:rsidRPr="00FE11D5">
        <w:rPr>
          <w:lang w:val="pl-PL"/>
        </w:rPr>
        <w:t xml:space="preserve"> </w:t>
      </w:r>
    </w:p>
    <w:p w:rsidR="00C623D0" w:rsidRPr="008614CE" w:rsidRDefault="00C623D0" w:rsidP="00C623D0">
      <w:pPr>
        <w:rPr>
          <w:lang w:val="pl-PL"/>
        </w:rPr>
      </w:pPr>
      <w:r w:rsidRPr="008614CE">
        <w:rPr>
          <w:b/>
          <w:lang w:val="pl-PL"/>
        </w:rPr>
        <w:t>I</w:t>
      </w:r>
      <w:r w:rsidRPr="008614CE">
        <w:rPr>
          <w:lang w:val="pl-PL"/>
        </w:rPr>
        <w:t xml:space="preserve">: </w:t>
      </w:r>
      <w:r w:rsidRPr="008614CE">
        <w:rPr>
          <w:b/>
          <w:lang w:val="pl-PL"/>
        </w:rPr>
        <w:t>I</w:t>
      </w:r>
      <w:r w:rsidR="00FE11D5" w:rsidRPr="008614CE">
        <w:rPr>
          <w:b/>
          <w:lang w:val="pl-PL"/>
        </w:rPr>
        <w:t xml:space="preserve"> </w:t>
      </w:r>
      <w:r w:rsidR="008614CE" w:rsidRPr="008614CE">
        <w:rPr>
          <w:lang w:val="pl-PL"/>
        </w:rPr>
        <w:t>pałaszuje</w:t>
      </w:r>
      <w:r w:rsidR="008614CE">
        <w:rPr>
          <w:b/>
          <w:lang w:val="pl-PL"/>
        </w:rPr>
        <w:t xml:space="preserve"> </w:t>
      </w:r>
      <w:r w:rsidRPr="008614CE">
        <w:rPr>
          <w:lang w:val="pl-PL"/>
        </w:rPr>
        <w:t xml:space="preserve"> </w:t>
      </w:r>
      <w:r w:rsidR="008614CE" w:rsidRPr="008614CE">
        <w:rPr>
          <w:lang w:val="pl-PL"/>
        </w:rPr>
        <w:t>lody, knapki i czipsy</w:t>
      </w:r>
      <w:r w:rsidR="008614CE">
        <w:rPr>
          <w:lang w:val="pl-PL"/>
        </w:rPr>
        <w:t xml:space="preserve"> </w:t>
      </w:r>
      <w:r w:rsidRPr="008614CE">
        <w:rPr>
          <w:lang w:val="pl-PL"/>
        </w:rPr>
        <w:t xml:space="preserve"> </w:t>
      </w:r>
    </w:p>
    <w:p w:rsidR="00C623D0" w:rsidRPr="008614CE" w:rsidRDefault="00C623D0" w:rsidP="00C623D0">
      <w:pPr>
        <w:rPr>
          <w:lang w:val="pl-PL"/>
        </w:rPr>
      </w:pPr>
      <w:r w:rsidRPr="008614CE">
        <w:rPr>
          <w:b/>
          <w:lang w:val="pl-PL"/>
        </w:rPr>
        <w:t>N</w:t>
      </w:r>
      <w:r w:rsidRPr="008614CE">
        <w:rPr>
          <w:lang w:val="pl-PL"/>
        </w:rPr>
        <w:t xml:space="preserve">: </w:t>
      </w:r>
      <w:r w:rsidRPr="008614CE">
        <w:rPr>
          <w:b/>
          <w:lang w:val="pl-PL"/>
        </w:rPr>
        <w:t>N</w:t>
      </w:r>
      <w:r w:rsidR="008614CE" w:rsidRPr="008614CE">
        <w:rPr>
          <w:lang w:val="pl-PL"/>
        </w:rPr>
        <w:t xml:space="preserve">ie </w:t>
      </w:r>
      <w:r w:rsidR="008614CE">
        <w:rPr>
          <w:lang w:val="pl-PL"/>
        </w:rPr>
        <w:t>ma już śniegu i zimnych poranków</w:t>
      </w:r>
    </w:p>
    <w:p w:rsidR="00C623D0" w:rsidRPr="008614CE" w:rsidRDefault="00C623D0" w:rsidP="00C623D0">
      <w:pPr>
        <w:rPr>
          <w:lang w:val="pl-PL"/>
        </w:rPr>
      </w:pPr>
      <w:r w:rsidRPr="008614CE">
        <w:rPr>
          <w:b/>
          <w:lang w:val="pl-PL"/>
        </w:rPr>
        <w:t>G</w:t>
      </w:r>
      <w:r w:rsidRPr="008614CE">
        <w:rPr>
          <w:lang w:val="pl-PL"/>
        </w:rPr>
        <w:t xml:space="preserve">: </w:t>
      </w:r>
      <w:r w:rsidRPr="008614CE">
        <w:rPr>
          <w:b/>
          <w:lang w:val="pl-PL"/>
        </w:rPr>
        <w:t>G</w:t>
      </w:r>
      <w:r w:rsidR="008614CE" w:rsidRPr="008614CE">
        <w:rPr>
          <w:lang w:val="pl-PL"/>
        </w:rPr>
        <w:t>otowi na lato, które czeka tuż tuż za rogiem</w:t>
      </w:r>
      <w:r w:rsidRPr="008614CE">
        <w:rPr>
          <w:lang w:val="pl-PL"/>
        </w:rPr>
        <w:t xml:space="preserve">. </w:t>
      </w:r>
    </w:p>
    <w:p w:rsidR="00C623D0" w:rsidRPr="008614CE" w:rsidRDefault="008614CE" w:rsidP="00C623D0">
      <w:pPr>
        <w:rPr>
          <w:sz w:val="24"/>
          <w:szCs w:val="24"/>
        </w:rPr>
      </w:pPr>
      <w:r w:rsidRPr="008614CE">
        <w:rPr>
          <w:rFonts w:cs="Arial"/>
          <w:color w:val="000000"/>
          <w:sz w:val="24"/>
          <w:szCs w:val="24"/>
          <w:lang w:val="pl-PL"/>
        </w:rPr>
        <w:t>Nie musisz pisać zdań! Zamiast tego możesz napisać jedno słowo zaczynające się od tej litery. Poniżej znajduje się kilka innych przykładów</w:t>
      </w:r>
      <w:r w:rsidR="00C623D0" w:rsidRPr="008614CE">
        <w:rPr>
          <w:sz w:val="24"/>
          <w:szCs w:val="24"/>
        </w:rPr>
        <w:t>:</w:t>
      </w: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36568BDB" wp14:editId="314023A8">
            <wp:extent cx="5731510" cy="7382434"/>
            <wp:effectExtent l="0" t="0" r="2540" b="9525"/>
            <wp:docPr id="1" name="Picture 1" descr="C:\Users\cun68r\AppData\Local\Microsoft\Windows\INetCache\Content.Word\03fbf6c672d31e40bd5c45b0849d8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n68r\AppData\Local\Microsoft\Windows\INetCache\Content.Word\03fbf6c672d31e40bd5c45b0849d84d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000000"/>
          <w:lang w:val="pl-PL"/>
        </w:rPr>
        <w:t>Karta do ćwiczenia uważności</w:t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0070C0"/>
          <w:lang w:val="pl-PL"/>
        </w:rPr>
        <w:t>(Blue) -</w:t>
      </w:r>
      <w:r>
        <w:rPr>
          <w:rFonts w:ascii="Arial" w:hAnsi="Arial" w:cs="Arial"/>
          <w:color w:val="000000"/>
          <w:lang w:val="pl-PL"/>
        </w:rPr>
        <w:t xml:space="preserve"> </w:t>
      </w:r>
      <w:r w:rsidRPr="00F90322">
        <w:rPr>
          <w:rFonts w:ascii="Arial" w:hAnsi="Arial" w:cs="Arial"/>
          <w:color w:val="000000"/>
          <w:lang w:val="pl-PL"/>
        </w:rPr>
        <w:t>Połóż dłoń na brzuchu. Weź 10 głębokich oddechów i zauważ, jak twoja ręka porusza się w górę i w dół podczas oddychania.</w:t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C45911" w:themeColor="accent2" w:themeShade="BF"/>
          <w:lang w:val="pl-PL"/>
        </w:rPr>
        <w:t xml:space="preserve">(Orange) - </w:t>
      </w:r>
      <w:r w:rsidRPr="00F90322">
        <w:rPr>
          <w:rFonts w:ascii="Arial" w:hAnsi="Arial" w:cs="Arial"/>
          <w:color w:val="000000"/>
          <w:lang w:val="pl-PL"/>
        </w:rPr>
        <w:t>Usiądź bardzo spokojnie i zauważ jedną rzecz, którą możesz zobaczyć, usłyszeć, poczuć, posmakować i powąchać.</w:t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7030A0"/>
          <w:lang w:val="pl-PL"/>
        </w:rPr>
        <w:t xml:space="preserve">(Purple) - </w:t>
      </w:r>
      <w:r w:rsidRPr="00F90322">
        <w:rPr>
          <w:rFonts w:ascii="Arial" w:hAnsi="Arial" w:cs="Arial"/>
          <w:color w:val="000000"/>
          <w:lang w:val="pl-PL"/>
        </w:rPr>
        <w:t>Zamknij oczy i spędź minutę, zastanawiając się nad najszczęśliwszym dniem swojego życia. Staraj się zapamiętać jak najwięcej o tym dniu.</w:t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FFC000"/>
          <w:lang w:val="pl-PL"/>
        </w:rPr>
        <w:lastRenderedPageBreak/>
        <w:t xml:space="preserve">(Yellow) - </w:t>
      </w:r>
      <w:r w:rsidRPr="00F90322">
        <w:rPr>
          <w:rFonts w:ascii="Arial" w:hAnsi="Arial" w:cs="Arial"/>
          <w:color w:val="000000"/>
          <w:lang w:val="pl-PL"/>
        </w:rPr>
        <w:t>Zamknij oczy i zastanów się, jak się czujesz. Szczęśliwy? Smutny? Szalony? Przestraszony? Podekscytowany? Jeszcze incaczej? Pomyśl o tym, jak się czujesz w ten sposób.</w:t>
      </w:r>
    </w:p>
    <w:p w:rsidR="00F90322" w:rsidRPr="00F90322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00B050"/>
          <w:lang w:val="pl-PL"/>
        </w:rPr>
        <w:t xml:space="preserve">(Green) - </w:t>
      </w:r>
      <w:r w:rsidRPr="00F90322">
        <w:rPr>
          <w:rFonts w:ascii="Arial" w:hAnsi="Arial" w:cs="Arial"/>
          <w:color w:val="000000"/>
          <w:lang w:val="pl-PL"/>
        </w:rPr>
        <w:t xml:space="preserve">Zamknij oczy i usiądź spokojnie. Zwróć uwagę na to, jak twoje </w:t>
      </w:r>
      <w:r w:rsidR="00843479">
        <w:rPr>
          <w:rFonts w:ascii="Arial" w:hAnsi="Arial" w:cs="Arial"/>
          <w:color w:val="000000"/>
          <w:lang w:val="pl-PL"/>
        </w:rPr>
        <w:t>ciało odczuwa na sobie</w:t>
      </w:r>
      <w:r w:rsidRPr="00F90322">
        <w:rPr>
          <w:rFonts w:ascii="Arial" w:hAnsi="Arial" w:cs="Arial"/>
          <w:color w:val="000000"/>
          <w:lang w:val="pl-PL"/>
        </w:rPr>
        <w:t xml:space="preserve"> twoje </w:t>
      </w:r>
      <w:r w:rsidR="00843479">
        <w:rPr>
          <w:rFonts w:ascii="Arial" w:hAnsi="Arial" w:cs="Arial"/>
          <w:color w:val="000000"/>
          <w:lang w:val="pl-PL"/>
        </w:rPr>
        <w:t>ubranie</w:t>
      </w:r>
      <w:r w:rsidRPr="00F90322">
        <w:rPr>
          <w:rFonts w:ascii="Arial" w:hAnsi="Arial" w:cs="Arial"/>
          <w:color w:val="000000"/>
          <w:lang w:val="pl-PL"/>
        </w:rPr>
        <w:t xml:space="preserve">. Zwróć uwagę na koszulę, spodnie i buty. Czy zauważyłeś coś, czego wcześniej nie </w:t>
      </w:r>
      <w:r w:rsidR="00843479">
        <w:rPr>
          <w:rFonts w:ascii="Arial" w:hAnsi="Arial" w:cs="Arial"/>
          <w:color w:val="000000"/>
          <w:lang w:val="pl-PL"/>
        </w:rPr>
        <w:t>dostrzegłeś</w:t>
      </w:r>
      <w:r w:rsidRPr="00F90322">
        <w:rPr>
          <w:rFonts w:ascii="Arial" w:hAnsi="Arial" w:cs="Arial"/>
          <w:color w:val="000000"/>
          <w:lang w:val="pl-PL"/>
        </w:rPr>
        <w:t>?</w:t>
      </w:r>
    </w:p>
    <w:p w:rsidR="00F90322" w:rsidRPr="00843479" w:rsidRDefault="00F90322" w:rsidP="00F90322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F90322">
        <w:rPr>
          <w:rFonts w:ascii="Arial" w:hAnsi="Arial" w:cs="Arial"/>
          <w:color w:val="FF0000"/>
          <w:lang w:val="pl-PL"/>
        </w:rPr>
        <w:t xml:space="preserve">(Red) - </w:t>
      </w:r>
      <w:r w:rsidRPr="00F90322">
        <w:rPr>
          <w:rFonts w:ascii="Arial" w:hAnsi="Arial" w:cs="Arial"/>
          <w:color w:val="000000"/>
          <w:lang w:val="pl-PL"/>
        </w:rPr>
        <w:t xml:space="preserve">Usiądź spokojnie i umieść mały przedmiot w dłoni. Ołówek, gumkę lub coś jeszcze. Zauważ, jak ciężki jest ten obiekt. Pomyśl o tym, jak to jest w twojej dłoni. </w:t>
      </w:r>
      <w:r w:rsidRPr="00843479">
        <w:rPr>
          <w:rFonts w:ascii="Arial" w:hAnsi="Arial" w:cs="Arial"/>
          <w:color w:val="000000"/>
          <w:lang w:val="pl-PL"/>
        </w:rPr>
        <w:t>Zwróć uwagę na jedną nową rzecz dotyczącą tego przedmiotu. </w:t>
      </w:r>
    </w:p>
    <w:p w:rsidR="002C4AC9" w:rsidRPr="00843479" w:rsidRDefault="002C4AC9" w:rsidP="002C4AC9">
      <w:pPr>
        <w:spacing w:after="0"/>
        <w:jc w:val="center"/>
        <w:rPr>
          <w:rFonts w:ascii="Fantastic" w:hAnsi="Fantastic"/>
          <w:b/>
          <w:bCs/>
          <w:sz w:val="56"/>
          <w:szCs w:val="56"/>
          <w:lang w:val="pl-PL"/>
        </w:rPr>
      </w:pPr>
      <w:r w:rsidRPr="00843479">
        <w:rPr>
          <w:rFonts w:ascii="Fantastic" w:hAnsi="Fantastic"/>
          <w:b/>
          <w:bCs/>
          <w:sz w:val="56"/>
          <w:szCs w:val="56"/>
          <w:lang w:val="pl-PL"/>
        </w:rPr>
        <w:t>THE MAZE</w:t>
      </w:r>
    </w:p>
    <w:p w:rsidR="00BA36DB" w:rsidRPr="00843479" w:rsidRDefault="002C4AC9" w:rsidP="00B7237B">
      <w:pPr>
        <w:spacing w:after="0"/>
        <w:rPr>
          <w:rFonts w:ascii="Fantastic" w:hAnsi="Fantastic"/>
          <w:b/>
          <w:bCs/>
          <w:sz w:val="56"/>
          <w:szCs w:val="56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2759040" behindDoc="0" locked="0" layoutInCell="1" allowOverlap="1" wp14:anchorId="098F51F3" wp14:editId="5A4798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19768" cy="7696200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10242" r="28872" b="9788"/>
                    <a:stretch/>
                  </pic:blipFill>
                  <pic:spPr bwMode="auto">
                    <a:xfrm>
                      <a:off x="0" y="0"/>
                      <a:ext cx="6834503" cy="771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AC9" w:rsidRPr="00843479" w:rsidRDefault="002C4AC9" w:rsidP="00B7237B">
      <w:pPr>
        <w:spacing w:after="0"/>
        <w:rPr>
          <w:rFonts w:ascii="Fantastic" w:hAnsi="Fantastic"/>
          <w:b/>
          <w:bCs/>
          <w:sz w:val="56"/>
          <w:szCs w:val="56"/>
          <w:lang w:val="pl-PL"/>
        </w:rPr>
      </w:pPr>
    </w:p>
    <w:p w:rsidR="006B49F5" w:rsidRDefault="002C4AC9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 w:rsidRPr="002C4AC9">
        <w:rPr>
          <w:rFonts w:ascii="Fantastic" w:hAnsi="Fantastic"/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70CB62CD" wp14:editId="459A3AB3">
            <wp:extent cx="6644630" cy="9258300"/>
            <wp:effectExtent l="0" t="0" r="444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F5" w:rsidRDefault="006B49F5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 w:rsidRPr="006B49F5">
        <w:rPr>
          <w:rFonts w:ascii="Fantastic" w:hAnsi="Fantastic"/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 wp14:anchorId="12D49AD2" wp14:editId="57ABBE2D">
            <wp:extent cx="6645910" cy="9827055"/>
            <wp:effectExtent l="0" t="0" r="2540" b="317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DB" w:rsidRDefault="00BA36DB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D76B5" w:rsidRPr="00CD76B5" w:rsidRDefault="00CD76B5" w:rsidP="00CD76B5">
      <w:pPr>
        <w:pStyle w:val="NormalWeb"/>
        <w:spacing w:before="240" w:beforeAutospacing="0" w:after="240" w:afterAutospacing="0"/>
        <w:jc w:val="both"/>
        <w:rPr>
          <w:lang w:val="pl-PL"/>
        </w:rPr>
      </w:pPr>
      <w:r w:rsidRPr="00CD76B5">
        <w:rPr>
          <w:lang w:val="pl-PL"/>
        </w:rPr>
        <w:t xml:space="preserve">THE PRISON PHOENIX TRUST </w:t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  <w:t xml:space="preserve">  </w:t>
      </w:r>
      <w:r>
        <w:rPr>
          <w:lang w:val="pl-PL"/>
        </w:rPr>
        <w:tab/>
        <w:t xml:space="preserve">            </w:t>
      </w:r>
      <w:r w:rsidRPr="00CD76B5">
        <w:rPr>
          <w:lang w:val="pl-PL"/>
        </w:rPr>
        <w:t xml:space="preserve">P.O. Box 328, Oxford OX2 7HF  </w:t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</w:r>
      <w:r w:rsidRPr="00CD76B5">
        <w:rPr>
          <w:lang w:val="pl-PL"/>
        </w:rPr>
        <w:tab/>
        <w:t xml:space="preserve">       </w:t>
      </w:r>
      <w:r>
        <w:rPr>
          <w:lang w:val="pl-PL"/>
        </w:rPr>
        <w:t xml:space="preserve">                                </w:t>
      </w:r>
      <w:r w:rsidRPr="00CD76B5">
        <w:rPr>
          <w:lang w:val="pl-PL"/>
        </w:rPr>
        <w:t xml:space="preserve"> Zarejestrowany numer fundacji charytatywnej 1163558 </w:t>
      </w:r>
    </w:p>
    <w:p w:rsidR="00CD76B5" w:rsidRPr="00CD76B5" w:rsidRDefault="00CD76B5" w:rsidP="00CD76B5">
      <w:pPr>
        <w:rPr>
          <w:lang w:val="pl-PL"/>
        </w:rPr>
      </w:pPr>
    </w:p>
    <w:p w:rsidR="00CD76B5" w:rsidRPr="00603047" w:rsidRDefault="00CD76B5" w:rsidP="00CD7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Nie możesz spać Czujesz niepokój i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napięcie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? Czasami nasze umysły są tak pełne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niepokoju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i gniewu, że trudno jest odpuścić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sobie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i zasnąć. A potem brak snu sprawia, że ​​czujemy się jeszcze bardziej niespokojni, i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tak 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 kółko, aż do wczesnych godzin porannych.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Ale </w:t>
      </w:r>
      <w:r w:rsidRPr="00CD76B5">
        <w:rPr>
          <w:rFonts w:ascii="Arial" w:eastAsia="Times New Roman" w:hAnsi="Arial" w:cs="Arial"/>
          <w:i/>
          <w:color w:val="000000"/>
          <w:sz w:val="24"/>
          <w:szCs w:val="24"/>
          <w:lang w:val="pl-PL" w:eastAsia="pl-PL"/>
        </w:rPr>
        <w:t xml:space="preserve">istnieje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wyjście, proszę bardzo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: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J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eśli jesteś w łóżku i próbujesz zasnąć, zacznij to ćwiczenie od leżenia na plecach. Niec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h twoje dłonie spoczną na 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brzuchu, palce rozluźnione. (Jeśli odczuwasz ból dolnej części pleców, połóż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się w pozycji ze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zgięt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ymi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kolana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mi  trzymając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podeszwy stóp na materacu).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Teraz skup się na oddechu i dostrój się do oddechu. Pozwól oddechowi wejść i wypełnić brzuch, aby się rozszerzył. Oddychaj i pozwól brzuchowi opróżnić się. Zrób to kilka razy, po prostu wdychając brzuch - to 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świetny sposób na relaks. (Nie wy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muszaj 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oddychania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).</w:t>
      </w:r>
    </w:p>
    <w:p w:rsidR="00CD76B5" w:rsidRPr="00603047" w:rsidRDefault="00466D2B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Teraz zacznij wydłuża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ć oddech, wdychając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do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brzuch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a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, następnie środkow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ej część klatki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piersiow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ej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a na koniec wypełniając górną część płuc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–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tak, że nabierasz </w:t>
      </w:r>
      <w:r w:rsidR="00CD76B5"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pełny, wolny oddech.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Gdy 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zaciągnąłeś się w pełni powietrzem, teraz powoli wydychasz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je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wy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puszczając</w:t>
      </w:r>
      <w:r w:rsidR="00466D2B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je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, aż płuca będą puste.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Kontynuuj w ten sposób przez dziesięć oddechów, wdychaj, napełniając brzuch, dolne płuca, a następnie górne płuca, powoli i równomiernie… a następnie 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wypuszczając powietrze z górnych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płuc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, dolnych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płuca, brzuch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a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- aż płuca będą puste. Ciało i umysł będą czuć się najbardziej spokojnie pod koniec wydechu.</w:t>
      </w:r>
    </w:p>
    <w:p w:rsidR="00CD76B5" w:rsidRPr="00603047" w:rsidRDefault="00CD76B5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Teraz 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przestań tak głęboko oddychać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i po prostu wróć do normalnego, wygodnego oddychania, pamiętając o oddychaniu brzuchem.</w:t>
      </w:r>
    </w:p>
    <w:p w:rsidR="00CD76B5" w:rsidRDefault="00CD76B5" w:rsidP="00CD76B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Najlepiej, jak możesz, ut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rzymuj uwagę na oddechu - jak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brzmi, jak się czuje. Po prostu b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ądź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 w teraź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niejszości, po prostu oddychaj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, 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wy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 xml:space="preserve">puszczając przeszłość, </w:t>
      </w:r>
      <w:r w:rsidR="004C3624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wy</w:t>
      </w:r>
      <w:r w:rsidRPr="00603047"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  <w:t>puszczając przyszłość. I słodkich snów!</w:t>
      </w:r>
    </w:p>
    <w:p w:rsidR="0055433D" w:rsidRDefault="0055433D" w:rsidP="00CD76B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b/>
          <w:color w:val="333333"/>
          <w:sz w:val="21"/>
          <w:szCs w:val="21"/>
          <w:shd w:val="clear" w:color="auto" w:fill="FFFFFF"/>
          <w:lang w:val="pl-PL" w:eastAsia="pl-PL"/>
        </w:rPr>
        <w:t>JOGA NA ŁÓŻKU W CELI </w:t>
      </w:r>
    </w:p>
    <w:p w:rsidR="0055433D" w:rsidRDefault="0055433D" w:rsidP="00CD76B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val="pl-PL" w:eastAsia="pl-PL"/>
        </w:rPr>
      </w:pP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1.Przyciśnij kolano do klatki piersiowej i 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spróbuj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wyprostować drugą nogę.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2. Będziesz zaskoczony mocą nóg i stóp, gdy podnosisz biodra wysoko.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3. Poluzuj stawy nadgarstka i kostki</w:t>
      </w:r>
      <w:r w:rsidR="00FA5AEE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nóg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, obracając dłonie i stopy przez pięć powolnych oddechów.</w:t>
      </w:r>
    </w:p>
    <w:p w:rsidR="0055433D" w:rsidRPr="0055433D" w:rsidRDefault="00FA5AEE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4. Połóż się na płasko na materacu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i unieś górną część ciała, trzymając ramiona z dala od uszu (nie jest to łatwe!)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lastRenderedPageBreak/>
        <w:t xml:space="preserve">5. Jeśli </w:t>
      </w:r>
      <w:r w:rsidR="00FC1E2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możesz dosięgnąć kostek! p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odnieś pięty, głowę, kolana i klatkę piersiową. Jeśli nie, trzymaj mankiety </w:t>
      </w:r>
      <w:r w:rsidR="00FC1E2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nogawek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6. Uklęknij i opuść </w:t>
      </w:r>
      <w:r w:rsidR="00FC1E27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się w dół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na piętach, a głowę</w:t>
      </w:r>
      <w:r w:rsidR="00FC29E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polóż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na materac</w:t>
      </w:r>
      <w:r w:rsidR="00FC29E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u.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b/>
          <w:color w:val="333333"/>
          <w:sz w:val="21"/>
          <w:szCs w:val="21"/>
          <w:shd w:val="clear" w:color="auto" w:fill="FFFFFF"/>
          <w:lang w:val="pl-PL" w:eastAsia="pl-PL"/>
        </w:rPr>
        <w:t>JOGA NA ŁÓŻKU W CELI 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Niektórzy z was twierdzą, że w celi są duże przeszkody w uprawianiu jogi i medytacji…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Pokój jest za mały!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Masz niskie łóżko piętrowe!</w:t>
      </w:r>
    </w:p>
    <w:p w:rsidR="0055433D" w:rsidRPr="0055433D" w:rsidRDefault="00FC29EB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Miszkasz z trzema osobami 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w celi!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Oto rozwiązanie: zrób to na łóżku. Wypróbuj tę sekwencję, ćwiczoną w </w:t>
      </w:r>
      <w:r w:rsidR="00FC29E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pojedynczej celi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w HMP Spring Hill, która rozciąga twoje ciało i podnosi na duchu. To świetny </w:t>
      </w:r>
      <w:r w:rsidR="00FC29E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sposób na złagodzenie zmęczonych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pleców po zbyt długim leżeniu na </w:t>
      </w:r>
      <w:r w:rsidR="00FC29E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zapadajacym się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materacu. Przytrzymaj każdą pozę przez co najmniej pięć oddechów. Wdychaj głęboko i naturalnie przez nos i wydychaj głęboko i naturalnie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przez nos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za każdym razem. Wszystko, co robisz z jednej strony, powtórz z drugiej. Można to zrobić z łóżkiem piętrowym nad sobą. Ciesz się i poczuj, ile przestrzeni jest w twoim ciele, gdy otworzysz stawy… Namaste! *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7. Uklęknij na piętach, poszerz kolana, rozciągnij się do przodu i opuść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ie w dół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. Oddych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aj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8. Na czworakach wsuń kość ogonową, zassaj brzuch i przyłóż brodę do klatki piersiowej podczas wydechu. Następnie 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zrób to samo odwrotnie, podczas wdechu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, 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opuść </w:t>
      </w: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plecy (opuszczając brzuch) i podnosząc wzrok.</w:t>
      </w:r>
    </w:p>
    <w:p w:rsidR="0055433D" w:rsidRPr="0055433D" w:rsidRDefault="00974023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9. Rozciągnij ścięgno uda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z jednym zgiętym kolanem i jedną nogą prostą. Następnie spróbuj z prostymi obiema nogami.</w:t>
      </w:r>
    </w:p>
    <w:p w:rsidR="0055433D" w:rsidRPr="0055433D" w:rsidRDefault="00974023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10. Polóż się na boku 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z kolanami zgiętymi do ściany. Aby skręcić górny kręgosłup, przypnij oba ramiona i wyciągnij przeciwne ramię.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11. Aby otworzyć łopatki, owiń sobie przedramiona i unieś łokcie.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12. Zwolnij w ten sposób napięte ramiona! Nie zapomnij przy tym oddychać.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13. Użyj poduszki, aby rozluźnić bolące ramiona, umieszczając ją na długości, tak aby pasowała między szyję i biodra. Umieść kolejne podparcie pod głową.</w:t>
      </w:r>
    </w:p>
    <w:p w:rsidR="0055433D" w:rsidRPr="0055433D" w:rsidRDefault="0055433D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14. Po jodze usiądź na skraju łóżka, pochyl się i zrelaksuj całkowicie (oddychając!)</w:t>
      </w:r>
    </w:p>
    <w:p w:rsidR="0055433D" w:rsidRDefault="00974023" w:rsidP="0055433D">
      <w:pPr>
        <w:spacing w:before="240" w:after="24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… Usiądź na książkach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i podusz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ce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przez 5 t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o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 20 minut ciesząc się ciszą z oddechem.</w:t>
      </w:r>
    </w:p>
    <w:p w:rsidR="00974023" w:rsidRDefault="00974023" w:rsidP="0055433D">
      <w:pPr>
        <w:spacing w:before="240" w:after="24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</w:pPr>
    </w:p>
    <w:p w:rsidR="00974023" w:rsidRPr="0055433D" w:rsidRDefault="00974023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*Namaste: To, co świete we mnie pochyla się przed tym, co święte w tobie. </w:t>
      </w:r>
    </w:p>
    <w:p w:rsidR="00974023" w:rsidRDefault="0055433D" w:rsidP="0055433D">
      <w:pPr>
        <w:spacing w:before="240" w:after="24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</w:pPr>
      <w:r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>Aby uzyskać informacje na temat jogi i medytacji, napisz do</w:t>
      </w:r>
      <w:r w:rsidR="00974023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pl-PL" w:eastAsia="pl-PL"/>
        </w:rPr>
        <w:t xml:space="preserve">: </w:t>
      </w:r>
    </w:p>
    <w:p w:rsidR="0055433D" w:rsidRPr="0055433D" w:rsidRDefault="00974023" w:rsidP="0055433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The Prison Phoenix Trust P.O. Box 328, Oxford OX2 7H</w:t>
      </w:r>
      <w:r w:rsidRPr="00603047">
        <w:t xml:space="preserve">F  </w:t>
      </w:r>
      <w:r w:rsidR="0055433D" w:rsidRPr="0055433D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pl-PL"/>
        </w:rPr>
        <w:t> </w:t>
      </w:r>
    </w:p>
    <w:p w:rsidR="0055433D" w:rsidRPr="00603047" w:rsidRDefault="0055433D" w:rsidP="00CD76B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36DB" w:rsidRDefault="00BA36DB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 w:rsidRPr="002C12F7">
        <w:rPr>
          <w:noProof/>
          <w:lang w:eastAsia="en-GB"/>
        </w:rPr>
        <w:lastRenderedPageBreak/>
        <w:drawing>
          <wp:inline distT="0" distB="0" distL="0" distR="0" wp14:anchorId="524129FC" wp14:editId="28F48310">
            <wp:extent cx="9206463" cy="6515495"/>
            <wp:effectExtent l="0" t="6985" r="6985" b="6985"/>
            <wp:docPr id="10" name="Picture 10" descr="U:\Downloads\shutterstock_4178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ownloads\shutterstock_41783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9390" cy="65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6DB" w:rsidSect="00BA36DB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pcakia">
    <w:altName w:val="Arial Unicode MS"/>
    <w:panose1 w:val="00000000000000000000"/>
    <w:charset w:val="80"/>
    <w:family w:val="modern"/>
    <w:notTrueType/>
    <w:pitch w:val="variable"/>
    <w:sig w:usb0="00000000" w:usb1="090F0000" w:usb2="00000010" w:usb3="00000000" w:csb0="003F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ght Sunshine Demo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antastic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7.25pt;height:93.75pt;visibility:visible;mso-wrap-style:square" o:bullet="t">
        <v:imagedata r:id="rId1" o:title=""/>
      </v:shape>
    </w:pict>
  </w:numPicBullet>
  <w:abstractNum w:abstractNumId="0" w15:restartNumberingAfterBreak="0">
    <w:nsid w:val="1F58318F"/>
    <w:multiLevelType w:val="hybridMultilevel"/>
    <w:tmpl w:val="FC7841CC"/>
    <w:lvl w:ilvl="0" w:tplc="B2C2576A">
      <w:start w:val="2"/>
      <w:numFmt w:val="bullet"/>
      <w:lvlText w:val=""/>
      <w:lvlJc w:val="left"/>
      <w:pPr>
        <w:ind w:left="72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B7754A"/>
    <w:multiLevelType w:val="hybridMultilevel"/>
    <w:tmpl w:val="83247678"/>
    <w:lvl w:ilvl="0" w:tplc="AEE4E7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77DED"/>
    <w:multiLevelType w:val="hybridMultilevel"/>
    <w:tmpl w:val="8938C89A"/>
    <w:lvl w:ilvl="0" w:tplc="9FB6A9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D4743"/>
    <w:multiLevelType w:val="hybridMultilevel"/>
    <w:tmpl w:val="D2FCB4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067D7E"/>
    <w:multiLevelType w:val="hybridMultilevel"/>
    <w:tmpl w:val="29AE5A74"/>
    <w:lvl w:ilvl="0" w:tplc="6602D9BC">
      <w:start w:val="1"/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A3AC8"/>
    <w:multiLevelType w:val="hybridMultilevel"/>
    <w:tmpl w:val="D69246AC"/>
    <w:lvl w:ilvl="0" w:tplc="C7FA7BFC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B6B07"/>
    <w:multiLevelType w:val="hybridMultilevel"/>
    <w:tmpl w:val="7924D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320DA"/>
    <w:multiLevelType w:val="hybridMultilevel"/>
    <w:tmpl w:val="72A6AAF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441425"/>
    <w:multiLevelType w:val="hybridMultilevel"/>
    <w:tmpl w:val="58B47452"/>
    <w:lvl w:ilvl="0" w:tplc="9C1671F6"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1C5A8E"/>
    <w:multiLevelType w:val="hybridMultilevel"/>
    <w:tmpl w:val="9DE83C66"/>
    <w:lvl w:ilvl="0" w:tplc="76F88F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CE6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645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26F8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05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3A01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A5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743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2C4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EE64B84"/>
    <w:multiLevelType w:val="hybridMultilevel"/>
    <w:tmpl w:val="79CE30BC"/>
    <w:lvl w:ilvl="0" w:tplc="6602D9BC">
      <w:start w:val="1"/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0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969"/>
    <w:rsid w:val="000026B2"/>
    <w:rsid w:val="000152C5"/>
    <w:rsid w:val="0002330F"/>
    <w:rsid w:val="00023B63"/>
    <w:rsid w:val="00024989"/>
    <w:rsid w:val="00024A81"/>
    <w:rsid w:val="0002667B"/>
    <w:rsid w:val="00057252"/>
    <w:rsid w:val="000668BE"/>
    <w:rsid w:val="0007310F"/>
    <w:rsid w:val="00081DC3"/>
    <w:rsid w:val="000C74AA"/>
    <w:rsid w:val="000D1762"/>
    <w:rsid w:val="000D2902"/>
    <w:rsid w:val="000D601C"/>
    <w:rsid w:val="000F693C"/>
    <w:rsid w:val="00102C45"/>
    <w:rsid w:val="00120899"/>
    <w:rsid w:val="00141538"/>
    <w:rsid w:val="001559D5"/>
    <w:rsid w:val="00156DCC"/>
    <w:rsid w:val="00156F00"/>
    <w:rsid w:val="001C08F0"/>
    <w:rsid w:val="001C1B25"/>
    <w:rsid w:val="001F7CC9"/>
    <w:rsid w:val="002125E9"/>
    <w:rsid w:val="00217DFF"/>
    <w:rsid w:val="002305ED"/>
    <w:rsid w:val="00235B73"/>
    <w:rsid w:val="00253812"/>
    <w:rsid w:val="00257BCF"/>
    <w:rsid w:val="00272422"/>
    <w:rsid w:val="00276376"/>
    <w:rsid w:val="00286FE0"/>
    <w:rsid w:val="002B3C87"/>
    <w:rsid w:val="002C0DC0"/>
    <w:rsid w:val="002C4AC9"/>
    <w:rsid w:val="002D2920"/>
    <w:rsid w:val="002E244C"/>
    <w:rsid w:val="002E258C"/>
    <w:rsid w:val="002E343B"/>
    <w:rsid w:val="002E6254"/>
    <w:rsid w:val="0030797F"/>
    <w:rsid w:val="003418DD"/>
    <w:rsid w:val="003507D4"/>
    <w:rsid w:val="003554CD"/>
    <w:rsid w:val="00357422"/>
    <w:rsid w:val="00361529"/>
    <w:rsid w:val="003729EC"/>
    <w:rsid w:val="00381B74"/>
    <w:rsid w:val="00387449"/>
    <w:rsid w:val="00396368"/>
    <w:rsid w:val="003A13DB"/>
    <w:rsid w:val="003A24AA"/>
    <w:rsid w:val="003A3FFB"/>
    <w:rsid w:val="003A6287"/>
    <w:rsid w:val="003A64E8"/>
    <w:rsid w:val="003B4119"/>
    <w:rsid w:val="003C2DDE"/>
    <w:rsid w:val="003C3598"/>
    <w:rsid w:val="003C443C"/>
    <w:rsid w:val="003C4FB5"/>
    <w:rsid w:val="003D092E"/>
    <w:rsid w:val="003D4B5D"/>
    <w:rsid w:val="003E550C"/>
    <w:rsid w:val="003E599A"/>
    <w:rsid w:val="003F2806"/>
    <w:rsid w:val="003F48F6"/>
    <w:rsid w:val="003F490F"/>
    <w:rsid w:val="00412BF5"/>
    <w:rsid w:val="004168E1"/>
    <w:rsid w:val="00416E57"/>
    <w:rsid w:val="004215CA"/>
    <w:rsid w:val="00431D01"/>
    <w:rsid w:val="004377A0"/>
    <w:rsid w:val="00440186"/>
    <w:rsid w:val="00455DBE"/>
    <w:rsid w:val="00466D2B"/>
    <w:rsid w:val="00466F95"/>
    <w:rsid w:val="0047432D"/>
    <w:rsid w:val="00475660"/>
    <w:rsid w:val="00475E06"/>
    <w:rsid w:val="00484779"/>
    <w:rsid w:val="00492204"/>
    <w:rsid w:val="004946DC"/>
    <w:rsid w:val="0049785D"/>
    <w:rsid w:val="004A40A2"/>
    <w:rsid w:val="004A5C9E"/>
    <w:rsid w:val="004A672C"/>
    <w:rsid w:val="004B51FB"/>
    <w:rsid w:val="004C0DCD"/>
    <w:rsid w:val="004C3624"/>
    <w:rsid w:val="004C5CC6"/>
    <w:rsid w:val="004E05AF"/>
    <w:rsid w:val="004E24BD"/>
    <w:rsid w:val="004E29A6"/>
    <w:rsid w:val="00526906"/>
    <w:rsid w:val="00541A38"/>
    <w:rsid w:val="0054630B"/>
    <w:rsid w:val="0055433D"/>
    <w:rsid w:val="00561613"/>
    <w:rsid w:val="00571028"/>
    <w:rsid w:val="005816F3"/>
    <w:rsid w:val="005951F6"/>
    <w:rsid w:val="005A4163"/>
    <w:rsid w:val="005A4D28"/>
    <w:rsid w:val="005C4167"/>
    <w:rsid w:val="005C7B93"/>
    <w:rsid w:val="005D4A9A"/>
    <w:rsid w:val="005D6802"/>
    <w:rsid w:val="005E0A50"/>
    <w:rsid w:val="005E12EF"/>
    <w:rsid w:val="005E7139"/>
    <w:rsid w:val="005E7A16"/>
    <w:rsid w:val="005F3CCC"/>
    <w:rsid w:val="0060024A"/>
    <w:rsid w:val="00602AEC"/>
    <w:rsid w:val="00604E1F"/>
    <w:rsid w:val="00606CAF"/>
    <w:rsid w:val="00623569"/>
    <w:rsid w:val="006238E2"/>
    <w:rsid w:val="0063422C"/>
    <w:rsid w:val="00643520"/>
    <w:rsid w:val="00646A84"/>
    <w:rsid w:val="006550C1"/>
    <w:rsid w:val="00675D1C"/>
    <w:rsid w:val="00684AB9"/>
    <w:rsid w:val="00691C10"/>
    <w:rsid w:val="00694B1D"/>
    <w:rsid w:val="006A0D62"/>
    <w:rsid w:val="006A55E1"/>
    <w:rsid w:val="006B47B8"/>
    <w:rsid w:val="006B49F5"/>
    <w:rsid w:val="006B7BD8"/>
    <w:rsid w:val="006C713D"/>
    <w:rsid w:val="006D0E51"/>
    <w:rsid w:val="006D1248"/>
    <w:rsid w:val="006E0CF5"/>
    <w:rsid w:val="006E4708"/>
    <w:rsid w:val="00703130"/>
    <w:rsid w:val="0070669C"/>
    <w:rsid w:val="00706A54"/>
    <w:rsid w:val="00716ED0"/>
    <w:rsid w:val="00737326"/>
    <w:rsid w:val="007616BD"/>
    <w:rsid w:val="00767F18"/>
    <w:rsid w:val="00771645"/>
    <w:rsid w:val="007846E2"/>
    <w:rsid w:val="007A1AA2"/>
    <w:rsid w:val="007B0411"/>
    <w:rsid w:val="007B33A9"/>
    <w:rsid w:val="007D32D7"/>
    <w:rsid w:val="007D7911"/>
    <w:rsid w:val="007E7808"/>
    <w:rsid w:val="007F4D70"/>
    <w:rsid w:val="007F6E59"/>
    <w:rsid w:val="00801726"/>
    <w:rsid w:val="008204B7"/>
    <w:rsid w:val="00833C47"/>
    <w:rsid w:val="00842F79"/>
    <w:rsid w:val="00843479"/>
    <w:rsid w:val="008434D3"/>
    <w:rsid w:val="00850BD8"/>
    <w:rsid w:val="0086009F"/>
    <w:rsid w:val="008614CE"/>
    <w:rsid w:val="00895637"/>
    <w:rsid w:val="00897DC0"/>
    <w:rsid w:val="008C3F15"/>
    <w:rsid w:val="008D2792"/>
    <w:rsid w:val="008D528E"/>
    <w:rsid w:val="008E4BEE"/>
    <w:rsid w:val="0090312A"/>
    <w:rsid w:val="00936A19"/>
    <w:rsid w:val="0094647E"/>
    <w:rsid w:val="0096131E"/>
    <w:rsid w:val="00972C9E"/>
    <w:rsid w:val="00974023"/>
    <w:rsid w:val="009850D6"/>
    <w:rsid w:val="009959C7"/>
    <w:rsid w:val="009B349C"/>
    <w:rsid w:val="009D754E"/>
    <w:rsid w:val="009F471F"/>
    <w:rsid w:val="00A07163"/>
    <w:rsid w:val="00A128F2"/>
    <w:rsid w:val="00A1458D"/>
    <w:rsid w:val="00A15F4E"/>
    <w:rsid w:val="00A27BEB"/>
    <w:rsid w:val="00A353A1"/>
    <w:rsid w:val="00A364EE"/>
    <w:rsid w:val="00A373FF"/>
    <w:rsid w:val="00A4788E"/>
    <w:rsid w:val="00A66037"/>
    <w:rsid w:val="00A70AD9"/>
    <w:rsid w:val="00A75133"/>
    <w:rsid w:val="00A94ABE"/>
    <w:rsid w:val="00A951D7"/>
    <w:rsid w:val="00A96D36"/>
    <w:rsid w:val="00AB5F37"/>
    <w:rsid w:val="00AB6539"/>
    <w:rsid w:val="00AD0F49"/>
    <w:rsid w:val="00AD349B"/>
    <w:rsid w:val="00AD5990"/>
    <w:rsid w:val="00AE44C3"/>
    <w:rsid w:val="00AF1417"/>
    <w:rsid w:val="00B21D26"/>
    <w:rsid w:val="00B22051"/>
    <w:rsid w:val="00B2308A"/>
    <w:rsid w:val="00B34175"/>
    <w:rsid w:val="00B51073"/>
    <w:rsid w:val="00B61320"/>
    <w:rsid w:val="00B71FA3"/>
    <w:rsid w:val="00B7237B"/>
    <w:rsid w:val="00B74E65"/>
    <w:rsid w:val="00B82DF0"/>
    <w:rsid w:val="00B91DAC"/>
    <w:rsid w:val="00B96BBD"/>
    <w:rsid w:val="00BA36DB"/>
    <w:rsid w:val="00BA37C2"/>
    <w:rsid w:val="00BB327B"/>
    <w:rsid w:val="00BC5487"/>
    <w:rsid w:val="00BC6CC1"/>
    <w:rsid w:val="00BE5B23"/>
    <w:rsid w:val="00BF1ACC"/>
    <w:rsid w:val="00BF3348"/>
    <w:rsid w:val="00BF4CC9"/>
    <w:rsid w:val="00C270DA"/>
    <w:rsid w:val="00C3392A"/>
    <w:rsid w:val="00C35A4A"/>
    <w:rsid w:val="00C623D0"/>
    <w:rsid w:val="00C74364"/>
    <w:rsid w:val="00C83167"/>
    <w:rsid w:val="00C83969"/>
    <w:rsid w:val="00C86B2D"/>
    <w:rsid w:val="00C9504E"/>
    <w:rsid w:val="00CA30E7"/>
    <w:rsid w:val="00CA700B"/>
    <w:rsid w:val="00CB2F59"/>
    <w:rsid w:val="00CB5E5E"/>
    <w:rsid w:val="00CC4940"/>
    <w:rsid w:val="00CD5E6C"/>
    <w:rsid w:val="00CD76B5"/>
    <w:rsid w:val="00CF5BF4"/>
    <w:rsid w:val="00CF6CB4"/>
    <w:rsid w:val="00D0421A"/>
    <w:rsid w:val="00D07C61"/>
    <w:rsid w:val="00D22AAC"/>
    <w:rsid w:val="00D230F8"/>
    <w:rsid w:val="00D47AF7"/>
    <w:rsid w:val="00D53111"/>
    <w:rsid w:val="00D55015"/>
    <w:rsid w:val="00D71AA4"/>
    <w:rsid w:val="00D91B26"/>
    <w:rsid w:val="00DC073D"/>
    <w:rsid w:val="00DC46F5"/>
    <w:rsid w:val="00DC5D21"/>
    <w:rsid w:val="00DD3DE7"/>
    <w:rsid w:val="00DD591D"/>
    <w:rsid w:val="00DE289D"/>
    <w:rsid w:val="00DE3969"/>
    <w:rsid w:val="00DF4FC0"/>
    <w:rsid w:val="00E00B40"/>
    <w:rsid w:val="00E1253D"/>
    <w:rsid w:val="00E13F5F"/>
    <w:rsid w:val="00E3293F"/>
    <w:rsid w:val="00E404D5"/>
    <w:rsid w:val="00E57D6C"/>
    <w:rsid w:val="00E771BF"/>
    <w:rsid w:val="00E8058D"/>
    <w:rsid w:val="00E901A9"/>
    <w:rsid w:val="00E920AB"/>
    <w:rsid w:val="00E9417A"/>
    <w:rsid w:val="00EB383D"/>
    <w:rsid w:val="00EB42E8"/>
    <w:rsid w:val="00EC334E"/>
    <w:rsid w:val="00ED0765"/>
    <w:rsid w:val="00ED6A9D"/>
    <w:rsid w:val="00EE3875"/>
    <w:rsid w:val="00EE7DD5"/>
    <w:rsid w:val="00EF0282"/>
    <w:rsid w:val="00F000F0"/>
    <w:rsid w:val="00F019EB"/>
    <w:rsid w:val="00F1468B"/>
    <w:rsid w:val="00F26900"/>
    <w:rsid w:val="00F44CE2"/>
    <w:rsid w:val="00F90322"/>
    <w:rsid w:val="00F9089A"/>
    <w:rsid w:val="00FA5AEE"/>
    <w:rsid w:val="00FB5808"/>
    <w:rsid w:val="00FB7FD4"/>
    <w:rsid w:val="00FC0C07"/>
    <w:rsid w:val="00FC1E27"/>
    <w:rsid w:val="00FC29EB"/>
    <w:rsid w:val="00FD11B6"/>
    <w:rsid w:val="00FD2F45"/>
    <w:rsid w:val="00FE11D5"/>
    <w:rsid w:val="00FE4C3C"/>
    <w:rsid w:val="00FE7664"/>
    <w:rsid w:val="00FF03AC"/>
    <w:rsid w:val="00FF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077EDD2-5072-4488-A57F-C71752DB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6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2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339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rticle-image-credit">
    <w:name w:val="article-image-credit"/>
    <w:basedOn w:val="DefaultParagraphFont"/>
    <w:rsid w:val="00A07163"/>
  </w:style>
  <w:style w:type="table" w:styleId="TableGrid">
    <w:name w:val="Table Grid"/>
    <w:basedOn w:val="TableNormal"/>
    <w:uiPriority w:val="39"/>
    <w:rsid w:val="00D5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1FE4-DA39-41E1-B1E0-AA8A71F0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CA02C216</Template>
  <TotalTime>0</TotalTime>
  <Pages>11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Morton</dc:creator>
  <cp:lastModifiedBy>Schafer, Brooke [HMPS]</cp:lastModifiedBy>
  <cp:revision>2</cp:revision>
  <cp:lastPrinted>2020-04-03T16:27:00Z</cp:lastPrinted>
  <dcterms:created xsi:type="dcterms:W3CDTF">2020-04-29T14:45:00Z</dcterms:created>
  <dcterms:modified xsi:type="dcterms:W3CDTF">2020-04-29T14:45:00Z</dcterms:modified>
</cp:coreProperties>
</file>