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409" w:rsidRDefault="00F33409"/>
    <w:p w:rsidR="00F33409" w:rsidRPr="00F33409" w:rsidRDefault="00F33409" w:rsidP="00F33409"/>
    <w:p w:rsidR="00F33409" w:rsidRPr="00F33409" w:rsidRDefault="00F33409" w:rsidP="00F33409"/>
    <w:p w:rsidR="00F33409" w:rsidRPr="00F33409" w:rsidRDefault="00F33409" w:rsidP="00F33409"/>
    <w:p w:rsidR="00F33409" w:rsidRPr="00F33409" w:rsidRDefault="00F33409" w:rsidP="00F33409"/>
    <w:p w:rsidR="00F33409" w:rsidRDefault="00F33409" w:rsidP="00F33409"/>
    <w:p w:rsidR="00BE371C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  <w:r>
        <w:rPr>
          <w:sz w:val="96"/>
          <w:szCs w:val="96"/>
        </w:rPr>
        <w:t>DISTRACTION</w:t>
      </w: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  <w:r>
        <w:rPr>
          <w:sz w:val="96"/>
          <w:szCs w:val="96"/>
        </w:rPr>
        <w:t>PACK</w:t>
      </w: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ED6138" w:rsidRDefault="00ED6138" w:rsidP="00F33409">
      <w:pPr>
        <w:tabs>
          <w:tab w:val="left" w:pos="2490"/>
        </w:tabs>
        <w:jc w:val="center"/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981450" cy="4381500"/>
            <wp:effectExtent l="0" t="0" r="0" b="0"/>
            <wp:docPr id="13" name="Picture 13" descr="Image result for print off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print off ma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323850</wp:posOffset>
            </wp:positionV>
            <wp:extent cx="5481320" cy="5762625"/>
            <wp:effectExtent l="0" t="0" r="5080" b="9525"/>
            <wp:wrapSquare wrapText="bothSides"/>
            <wp:docPr id="12" name="Picture 12" descr="Image result for print off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print off maz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138" w:rsidRDefault="00ED6138" w:rsidP="00F33409">
      <w:pPr>
        <w:tabs>
          <w:tab w:val="left" w:pos="2490"/>
        </w:tabs>
        <w:jc w:val="center"/>
        <w:rPr>
          <w:sz w:val="96"/>
          <w:szCs w:val="96"/>
        </w:rPr>
      </w:pPr>
    </w:p>
    <w:p w:rsidR="00F33409" w:rsidRDefault="00F33409" w:rsidP="00F33409">
      <w:pPr>
        <w:tabs>
          <w:tab w:val="left" w:pos="2490"/>
        </w:tabs>
        <w:jc w:val="center"/>
        <w:rPr>
          <w:sz w:val="96"/>
          <w:szCs w:val="9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1876425</wp:posOffset>
            </wp:positionV>
            <wp:extent cx="6495415" cy="6419850"/>
            <wp:effectExtent l="0" t="0" r="635" b="0"/>
            <wp:wrapSquare wrapText="bothSides"/>
            <wp:docPr id="1" name="Picture 1" descr="https://www.jesusdaily.com/wp-content/uploads/2020/01/6word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susdaily.com/wp-content/uploads/2020/01/6words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409" w:rsidRDefault="00F33409" w:rsidP="00F33409">
      <w:pPr>
        <w:tabs>
          <w:tab w:val="left" w:pos="1305"/>
        </w:tabs>
        <w:rPr>
          <w:sz w:val="96"/>
          <w:szCs w:val="96"/>
        </w:rPr>
      </w:pPr>
      <w:r>
        <w:rPr>
          <w:sz w:val="96"/>
          <w:szCs w:val="96"/>
        </w:rPr>
        <w:lastRenderedPageBreak/>
        <w:tab/>
      </w:r>
    </w:p>
    <w:p w:rsidR="00F33409" w:rsidRDefault="00ED6138" w:rsidP="00F33409">
      <w:pPr>
        <w:tabs>
          <w:tab w:val="left" w:pos="1305"/>
        </w:tabs>
        <w:rPr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>
            <wp:extent cx="4905375" cy="6348957"/>
            <wp:effectExtent l="0" t="0" r="0" b="0"/>
            <wp:docPr id="4" name="Picture 4" descr="Image result for hidden picture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idden picture puzz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98" cy="63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38" w:rsidRDefault="00ED6138" w:rsidP="00F33409">
      <w:pPr>
        <w:tabs>
          <w:tab w:val="left" w:pos="1305"/>
        </w:tabs>
        <w:rPr>
          <w:sz w:val="96"/>
          <w:szCs w:val="96"/>
        </w:rPr>
      </w:pPr>
      <w:bookmarkStart w:id="0" w:name="_GoBack"/>
      <w:bookmarkEnd w:id="0"/>
    </w:p>
    <w:p w:rsidR="00ED6138" w:rsidRDefault="00ED6138" w:rsidP="00F33409">
      <w:pPr>
        <w:tabs>
          <w:tab w:val="left" w:pos="1305"/>
        </w:tabs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14975" cy="3676650"/>
            <wp:effectExtent l="0" t="0" r="9525" b="0"/>
            <wp:docPr id="9" name="Picture 9" descr="https://www.thinkablepuzzles.com/bamboozables/bambooz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hinkablepuzzles.com/bamboozables/bamboozabl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38" w:rsidRPr="00ED6138" w:rsidRDefault="00ED6138" w:rsidP="00ED6138">
      <w:pPr>
        <w:tabs>
          <w:tab w:val="left" w:pos="2190"/>
        </w:tabs>
        <w:rPr>
          <w:sz w:val="96"/>
          <w:szCs w:val="96"/>
          <w:u w:val="single"/>
        </w:rPr>
      </w:pPr>
      <w:r w:rsidRPr="00ED6138">
        <w:rPr>
          <w:sz w:val="96"/>
          <w:szCs w:val="96"/>
          <w:u w:val="single"/>
        </w:rPr>
        <w:t>Guess the saying</w:t>
      </w:r>
    </w:p>
    <w:p w:rsidR="00ED6138" w:rsidRP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1 –</w:t>
      </w:r>
    </w:p>
    <w:p w:rsidR="00ED6138" w:rsidRP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2 –</w:t>
      </w:r>
    </w:p>
    <w:p w:rsidR="00ED6138" w:rsidRP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3 –</w:t>
      </w:r>
    </w:p>
    <w:p w:rsid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4 –</w:t>
      </w:r>
    </w:p>
    <w:p w:rsidR="00ED6138" w:rsidRDefault="00ED6138" w:rsidP="00ED6138">
      <w:pPr>
        <w:tabs>
          <w:tab w:val="left" w:pos="2190"/>
        </w:tabs>
        <w:rPr>
          <w:sz w:val="56"/>
          <w:szCs w:val="96"/>
        </w:rPr>
      </w:pPr>
      <w:r>
        <w:rPr>
          <w:sz w:val="56"/>
          <w:szCs w:val="96"/>
        </w:rPr>
        <w:t>5 –</w:t>
      </w:r>
    </w:p>
    <w:p w:rsidR="00ED6138" w:rsidRDefault="00ED6138" w:rsidP="00ED6138">
      <w:pPr>
        <w:tabs>
          <w:tab w:val="left" w:pos="2190"/>
        </w:tabs>
        <w:rPr>
          <w:sz w:val="56"/>
          <w:szCs w:val="96"/>
        </w:rPr>
      </w:pPr>
      <w:r>
        <w:rPr>
          <w:sz w:val="56"/>
          <w:szCs w:val="96"/>
        </w:rPr>
        <w:t>6 –</w:t>
      </w:r>
    </w:p>
    <w:p w:rsidR="00ED6138" w:rsidRDefault="00ED6138" w:rsidP="00ED6138">
      <w:pPr>
        <w:tabs>
          <w:tab w:val="left" w:pos="2190"/>
        </w:tabs>
        <w:rPr>
          <w:sz w:val="96"/>
          <w:szCs w:val="96"/>
        </w:rPr>
      </w:pPr>
    </w:p>
    <w:p w:rsidR="00ED6138" w:rsidRDefault="00ED6138" w:rsidP="00ED6138">
      <w:pPr>
        <w:tabs>
          <w:tab w:val="left" w:pos="2190"/>
        </w:tabs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14975" cy="3676650"/>
            <wp:effectExtent l="0" t="0" r="9525" b="0"/>
            <wp:docPr id="10" name="Picture 10" descr="https://www.thinkablepuzzles.com/bamboozables/bamboozab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hinkablepuzzles.com/bamboozables/bamboozabl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38" w:rsidRPr="00ED6138" w:rsidRDefault="00ED6138" w:rsidP="00ED6138">
      <w:pPr>
        <w:tabs>
          <w:tab w:val="left" w:pos="2190"/>
        </w:tabs>
        <w:rPr>
          <w:sz w:val="96"/>
          <w:szCs w:val="96"/>
          <w:u w:val="single"/>
        </w:rPr>
      </w:pPr>
      <w:r w:rsidRPr="00ED6138">
        <w:rPr>
          <w:sz w:val="96"/>
          <w:szCs w:val="96"/>
          <w:u w:val="single"/>
        </w:rPr>
        <w:t>Guess the saying</w:t>
      </w:r>
    </w:p>
    <w:p w:rsidR="00ED6138" w:rsidRP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1 –</w:t>
      </w:r>
    </w:p>
    <w:p w:rsidR="00ED6138" w:rsidRP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2 –</w:t>
      </w:r>
    </w:p>
    <w:p w:rsidR="00ED6138" w:rsidRP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3 –</w:t>
      </w:r>
    </w:p>
    <w:p w:rsidR="00ED6138" w:rsidRDefault="00ED6138" w:rsidP="00ED6138">
      <w:pPr>
        <w:tabs>
          <w:tab w:val="left" w:pos="2190"/>
        </w:tabs>
        <w:rPr>
          <w:sz w:val="56"/>
          <w:szCs w:val="96"/>
        </w:rPr>
      </w:pPr>
      <w:r w:rsidRPr="00ED6138">
        <w:rPr>
          <w:sz w:val="56"/>
          <w:szCs w:val="96"/>
        </w:rPr>
        <w:t>4 –</w:t>
      </w:r>
    </w:p>
    <w:p w:rsidR="00ED6138" w:rsidRDefault="00ED6138" w:rsidP="00ED6138">
      <w:pPr>
        <w:tabs>
          <w:tab w:val="left" w:pos="2190"/>
        </w:tabs>
        <w:rPr>
          <w:sz w:val="56"/>
          <w:szCs w:val="96"/>
        </w:rPr>
      </w:pPr>
      <w:r>
        <w:rPr>
          <w:sz w:val="56"/>
          <w:szCs w:val="96"/>
        </w:rPr>
        <w:t>5 –</w:t>
      </w:r>
    </w:p>
    <w:p w:rsidR="00ED6138" w:rsidRDefault="00ED6138" w:rsidP="00ED6138">
      <w:pPr>
        <w:tabs>
          <w:tab w:val="left" w:pos="2190"/>
        </w:tabs>
        <w:rPr>
          <w:sz w:val="56"/>
          <w:szCs w:val="96"/>
        </w:rPr>
      </w:pPr>
      <w:r>
        <w:rPr>
          <w:sz w:val="56"/>
          <w:szCs w:val="96"/>
        </w:rPr>
        <w:t>6 –</w:t>
      </w:r>
    </w:p>
    <w:p w:rsidR="00ED6138" w:rsidRPr="00ED6138" w:rsidRDefault="00ED6138" w:rsidP="00ED6138">
      <w:pPr>
        <w:rPr>
          <w:sz w:val="96"/>
          <w:szCs w:val="96"/>
        </w:rPr>
      </w:pPr>
    </w:p>
    <w:p w:rsidR="00ED6138" w:rsidRDefault="00ED6138" w:rsidP="00F33409">
      <w:pPr>
        <w:tabs>
          <w:tab w:val="left" w:pos="1305"/>
        </w:tabs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368005"/>
            <wp:effectExtent l="0" t="0" r="2540" b="0"/>
            <wp:docPr id="7" name="Picture 7" descr="Image result for word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ord puzz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38" w:rsidRDefault="00ED6138" w:rsidP="00F33409">
      <w:pPr>
        <w:tabs>
          <w:tab w:val="left" w:pos="1305"/>
        </w:tabs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417248"/>
            <wp:effectExtent l="0" t="0" r="2540" b="0"/>
            <wp:docPr id="8" name="Picture 8" descr="Image result for word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word puzz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38" w:rsidRPr="00F33409" w:rsidRDefault="00ED6138" w:rsidP="00F33409">
      <w:pPr>
        <w:tabs>
          <w:tab w:val="left" w:pos="1305"/>
        </w:tabs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-276225</wp:posOffset>
            </wp:positionH>
            <wp:positionV relativeFrom="margin">
              <wp:posOffset>723900</wp:posOffset>
            </wp:positionV>
            <wp:extent cx="5676900" cy="7647940"/>
            <wp:effectExtent l="0" t="0" r="0" b="0"/>
            <wp:wrapSquare wrapText="bothSides"/>
            <wp:docPr id="6" name="Picture 6" descr="Image result for hidden picture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idden picture puzz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409" w:rsidRPr="00F33409" w:rsidRDefault="00ED6138" w:rsidP="00F33409">
      <w:pPr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1038225</wp:posOffset>
            </wp:positionV>
            <wp:extent cx="6360160" cy="8231505"/>
            <wp:effectExtent l="0" t="0" r="2540" b="0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5" name="Picture 5" descr="Image result for hidden picture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idden picture puzz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409" w:rsidRPr="00F33409" w:rsidRDefault="00ED6138" w:rsidP="00F33409">
      <w:pPr>
        <w:rPr>
          <w:sz w:val="96"/>
          <w:szCs w:val="9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381000</wp:posOffset>
            </wp:positionH>
            <wp:positionV relativeFrom="page">
              <wp:posOffset>1433195</wp:posOffset>
            </wp:positionV>
            <wp:extent cx="5210175" cy="8310245"/>
            <wp:effectExtent l="0" t="0" r="9525" b="0"/>
            <wp:wrapSquare wrapText="bothSides"/>
            <wp:docPr id="11" name="Picture 11" descr="Image result for print off 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rint off maz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3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409" w:rsidRPr="00F33409" w:rsidRDefault="00F33409" w:rsidP="00F33409">
      <w:pPr>
        <w:rPr>
          <w:sz w:val="96"/>
          <w:szCs w:val="96"/>
        </w:rPr>
      </w:pPr>
    </w:p>
    <w:p w:rsidR="00F33409" w:rsidRPr="00F33409" w:rsidRDefault="00F33409" w:rsidP="00F33409">
      <w:pPr>
        <w:rPr>
          <w:sz w:val="96"/>
          <w:szCs w:val="96"/>
        </w:rPr>
      </w:pPr>
    </w:p>
    <w:p w:rsidR="00F33409" w:rsidRPr="00F33409" w:rsidRDefault="00F33409" w:rsidP="00F33409">
      <w:pPr>
        <w:rPr>
          <w:sz w:val="96"/>
          <w:szCs w:val="96"/>
        </w:rPr>
      </w:pPr>
    </w:p>
    <w:p w:rsidR="00F33409" w:rsidRPr="00F33409" w:rsidRDefault="00F33409" w:rsidP="00F33409">
      <w:pPr>
        <w:rPr>
          <w:sz w:val="96"/>
          <w:szCs w:val="96"/>
        </w:rPr>
      </w:pPr>
    </w:p>
    <w:sectPr w:rsidR="00F33409" w:rsidRPr="00F33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409" w:rsidRDefault="00F33409" w:rsidP="00F33409">
      <w:pPr>
        <w:spacing w:after="0" w:line="240" w:lineRule="auto"/>
      </w:pPr>
      <w:r>
        <w:separator/>
      </w:r>
    </w:p>
  </w:endnote>
  <w:endnote w:type="continuationSeparator" w:id="0">
    <w:p w:rsidR="00F33409" w:rsidRDefault="00F33409" w:rsidP="00F33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409" w:rsidRDefault="00F33409" w:rsidP="00F33409">
      <w:pPr>
        <w:spacing w:after="0" w:line="240" w:lineRule="auto"/>
      </w:pPr>
      <w:r>
        <w:separator/>
      </w:r>
    </w:p>
  </w:footnote>
  <w:footnote w:type="continuationSeparator" w:id="0">
    <w:p w:rsidR="00F33409" w:rsidRDefault="00F33409" w:rsidP="00F33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09"/>
    <w:rsid w:val="00BE371C"/>
    <w:rsid w:val="00ED6138"/>
    <w:rsid w:val="00F3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850A40-0992-41FF-903C-66FE755C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3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409"/>
  </w:style>
  <w:style w:type="paragraph" w:styleId="Footer">
    <w:name w:val="footer"/>
    <w:basedOn w:val="Normal"/>
    <w:link w:val="FooterChar"/>
    <w:uiPriority w:val="99"/>
    <w:unhideWhenUsed/>
    <w:rsid w:val="00F33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4C3B015C</Template>
  <TotalTime>25</TotalTime>
  <Pages>11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Titley, Rebecca [HMPS]</dc:creator>
  <cp:keywords/>
  <dc:description/>
  <cp:lastModifiedBy>Titley, Rebecca [HMPS]</cp:lastModifiedBy>
  <cp:revision>1</cp:revision>
  <dcterms:created xsi:type="dcterms:W3CDTF">2020-02-13T11:40:00Z</dcterms:created>
  <dcterms:modified xsi:type="dcterms:W3CDTF">2020-02-13T12:05:00Z</dcterms:modified>
</cp:coreProperties>
</file>