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7DC" w:rsidRDefault="00C847DC" w:rsidP="00CC08CC">
      <w:pPr>
        <w:jc w:val="center"/>
        <w:rPr>
          <w:b/>
        </w:rPr>
      </w:pPr>
    </w:p>
    <w:p w:rsidR="00C847DC" w:rsidRDefault="00C847DC" w:rsidP="00CC08CC">
      <w:pPr>
        <w:jc w:val="center"/>
        <w:rPr>
          <w:b/>
        </w:rPr>
      </w:pPr>
    </w:p>
    <w:p w:rsidR="00A414A6" w:rsidRDefault="00046DB7" w:rsidP="00CC08CC">
      <w:pPr>
        <w:jc w:val="center"/>
        <w:rPr>
          <w:b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63FA539" wp14:editId="51CA0417">
            <wp:extent cx="2660400" cy="1828800"/>
            <wp:effectExtent l="0" t="0" r="6985" b="0"/>
            <wp:docPr id="25" name="Picture 25" descr="Image result for maths puzz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ths puzzle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266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A9BE844" wp14:editId="4DB8F19B">
            <wp:extent cx="2062800" cy="1814400"/>
            <wp:effectExtent l="0" t="0" r="0" b="0"/>
            <wp:docPr id="26" name="Picture 26" descr="Image result for maths puzz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aths puzzle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59"/>
                    <a:stretch/>
                  </pic:blipFill>
                  <pic:spPr bwMode="auto">
                    <a:xfrm>
                      <a:off x="0" y="0"/>
                      <a:ext cx="20628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C847DC" w:rsidRDefault="00046DB7" w:rsidP="00CC08CC">
      <w:pPr>
        <w:jc w:val="center"/>
        <w:rPr>
          <w:b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58354A7" wp14:editId="79EA8E2A">
            <wp:extent cx="1836000" cy="1836000"/>
            <wp:effectExtent l="0" t="0" r="0" b="0"/>
            <wp:docPr id="29" name="Picture 29" descr="Image result for maths puzz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maths puzzl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4A6">
        <w:rPr>
          <w:b/>
        </w:rPr>
        <w:t xml:space="preserve">    </w:t>
      </w:r>
      <w:r>
        <w:rPr>
          <w:b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41A9117E" wp14:editId="118BDC04">
            <wp:extent cx="2602800" cy="1782000"/>
            <wp:effectExtent l="0" t="0" r="7620" b="8890"/>
            <wp:docPr id="27" name="Picture 27" descr="http://picsdownloadz.com/wp-content/uploads/2017/03/apple-orange-maths-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csdownloadz.com/wp-content/uploads/2017/03/apple-orange-maths-puzz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2"/>
                    <a:stretch/>
                  </pic:blipFill>
                  <pic:spPr bwMode="auto">
                    <a:xfrm>
                      <a:off x="0" y="0"/>
                      <a:ext cx="26028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7DC" w:rsidRDefault="00C847DC" w:rsidP="00CC08CC">
      <w:pPr>
        <w:jc w:val="center"/>
        <w:rPr>
          <w:b/>
        </w:rPr>
      </w:pPr>
    </w:p>
    <w:p w:rsidR="00C847DC" w:rsidRDefault="00C847DC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297396" w:rsidRDefault="00297396" w:rsidP="00CC08CC">
      <w:pPr>
        <w:jc w:val="center"/>
        <w:rPr>
          <w:b/>
        </w:rPr>
      </w:pPr>
    </w:p>
    <w:p w:rsidR="00C847DC" w:rsidRDefault="00C847DC" w:rsidP="00CC08CC">
      <w:pPr>
        <w:jc w:val="center"/>
        <w:rPr>
          <w:b/>
        </w:rPr>
      </w:pPr>
    </w:p>
    <w:tbl>
      <w:tblPr>
        <w:tblStyle w:val="TableGrid"/>
        <w:tblW w:w="0" w:type="auto"/>
        <w:tblInd w:w="553" w:type="dxa"/>
        <w:tblLayout w:type="fixed"/>
        <w:tblLook w:val="04A0" w:firstRow="1" w:lastRow="0" w:firstColumn="1" w:lastColumn="0" w:noHBand="0" w:noVBand="1"/>
      </w:tblPr>
      <w:tblGrid>
        <w:gridCol w:w="374"/>
        <w:gridCol w:w="374"/>
        <w:gridCol w:w="374"/>
        <w:gridCol w:w="375"/>
        <w:gridCol w:w="374"/>
        <w:gridCol w:w="374"/>
        <w:gridCol w:w="374"/>
        <w:gridCol w:w="375"/>
        <w:gridCol w:w="374"/>
        <w:gridCol w:w="374"/>
        <w:gridCol w:w="375"/>
        <w:gridCol w:w="374"/>
        <w:gridCol w:w="374"/>
        <w:gridCol w:w="374"/>
        <w:gridCol w:w="375"/>
        <w:gridCol w:w="374"/>
        <w:gridCol w:w="374"/>
        <w:gridCol w:w="375"/>
        <w:gridCol w:w="374"/>
        <w:gridCol w:w="374"/>
        <w:gridCol w:w="374"/>
        <w:gridCol w:w="375"/>
        <w:gridCol w:w="374"/>
        <w:gridCol w:w="374"/>
        <w:gridCol w:w="375"/>
      </w:tblGrid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F1FB9" w:rsidP="00CC08C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6C9C87" wp14:editId="47BDBBDD">
                      <wp:simplePos x="0" y="0"/>
                      <wp:positionH relativeFrom="column">
                        <wp:posOffset>237506</wp:posOffset>
                      </wp:positionH>
                      <wp:positionV relativeFrom="paragraph">
                        <wp:posOffset>0</wp:posOffset>
                      </wp:positionV>
                      <wp:extent cx="5949299" cy="18288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299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15F3E" w:rsidRPr="00953AB6" w:rsidRDefault="00715F3E" w:rsidP="003F1FB9">
                                  <w:pPr>
                                    <w:jc w:val="center"/>
                                    <w:rPr>
                                      <w:b/>
                                      <w:sz w:val="96"/>
                                      <w:szCs w:val="9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31546" w14:cap="flat" w14:cmpd="sng" w14:algn="ctr">
                                        <w14:gradFill>
                                          <w14:gsLst>
                                            <w14:gs w14:pos="25000">
                                              <w14:schemeClr w14:val="accent1">
                                                <w14:shade w14:val="25000"/>
                                                <w14:satMod w14:val="190000"/>
                                              </w14:schemeClr>
                                            </w14:gs>
                                            <w14:gs w14:pos="80000">
                                              <w14:schemeClr w14:val="accent1">
                                                <w14:tint w14:val="75000"/>
                                                <w14:satMod w14:val="19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E6C9C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18.7pt;margin-top:0;width:468.4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" filled="f" stroked="f">
                      <v:textbox style="mso-fit-shape-to-text:t">
                        <w:txbxContent>
                          <w:p w:rsidR="00715F3E" w:rsidRPr="00953AB6" w:rsidRDefault="00715F3E" w:rsidP="003F1FB9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4512"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H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Q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G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X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D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X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Z</w:t>
            </w:r>
          </w:p>
        </w:tc>
        <w:tc>
          <w:tcPr>
            <w:tcW w:w="374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Y</w:t>
            </w:r>
          </w:p>
        </w:tc>
        <w:tc>
          <w:tcPr>
            <w:tcW w:w="375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5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4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4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5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H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Y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F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J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X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H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Y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Q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W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</w:tr>
      <w:tr w:rsidR="009557D7" w:rsidTr="00CC08CC">
        <w:trPr>
          <w:trHeight w:val="269"/>
        </w:trPr>
        <w:tc>
          <w:tcPr>
            <w:tcW w:w="374" w:type="dxa"/>
          </w:tcPr>
          <w:p w:rsidR="009557D7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4" w:type="dxa"/>
          </w:tcPr>
          <w:p w:rsidR="009557D7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9557D7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X</w:t>
            </w:r>
          </w:p>
        </w:tc>
        <w:tc>
          <w:tcPr>
            <w:tcW w:w="375" w:type="dxa"/>
          </w:tcPr>
          <w:p w:rsidR="009557D7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Q</w:t>
            </w:r>
          </w:p>
        </w:tc>
        <w:tc>
          <w:tcPr>
            <w:tcW w:w="374" w:type="dxa"/>
          </w:tcPr>
          <w:p w:rsidR="009557D7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9557D7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9557D7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5" w:type="dxa"/>
          </w:tcPr>
          <w:p w:rsidR="009557D7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9557D7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9557D7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9557D7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4" w:type="dxa"/>
          </w:tcPr>
          <w:p w:rsidR="009557D7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9557D7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9557D7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5" w:type="dxa"/>
          </w:tcPr>
          <w:p w:rsidR="009557D7" w:rsidRPr="00953AB6" w:rsidRDefault="00D24512" w:rsidP="00D24512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9557D7" w:rsidRPr="00953AB6" w:rsidRDefault="009557D7" w:rsidP="00D24512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9557D7" w:rsidRPr="00953AB6" w:rsidRDefault="009557D7" w:rsidP="00D24512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G</w:t>
            </w:r>
          </w:p>
        </w:tc>
        <w:tc>
          <w:tcPr>
            <w:tcW w:w="375" w:type="dxa"/>
          </w:tcPr>
          <w:p w:rsidR="009557D7" w:rsidRPr="00953AB6" w:rsidRDefault="009557D7" w:rsidP="00D24512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9557D7" w:rsidRPr="00953AB6" w:rsidRDefault="009557D7" w:rsidP="00D24512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9557D7" w:rsidRPr="00953AB6" w:rsidRDefault="009557D7" w:rsidP="00D24512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9557D7" w:rsidRPr="00953AB6" w:rsidRDefault="009557D7" w:rsidP="00D24512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5" w:type="dxa"/>
          </w:tcPr>
          <w:p w:rsidR="009557D7" w:rsidRPr="00953AB6" w:rsidRDefault="009557D7" w:rsidP="00D24512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9557D7" w:rsidRPr="00953AB6" w:rsidRDefault="009557D7" w:rsidP="00D24512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9557D7" w:rsidRPr="00953AB6" w:rsidRDefault="009557D7" w:rsidP="00D24512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9557D7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W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W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X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H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Y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K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J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X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G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G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B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W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Y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W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W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K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Y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G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K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W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B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J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Z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H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Y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W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W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H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Y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G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G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F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X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D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W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D</w:t>
            </w:r>
          </w:p>
        </w:tc>
        <w:tc>
          <w:tcPr>
            <w:tcW w:w="375" w:type="dxa"/>
          </w:tcPr>
          <w:p w:rsidR="003E33AD" w:rsidRPr="00953AB6" w:rsidRDefault="00D24512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B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4" w:type="dxa"/>
          </w:tcPr>
          <w:p w:rsidR="003E33AD" w:rsidRPr="00953AB6" w:rsidRDefault="00D23365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:rsidR="003E33AD" w:rsidRPr="00953AB6" w:rsidRDefault="00D23365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D23365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H</w:t>
            </w:r>
          </w:p>
        </w:tc>
        <w:tc>
          <w:tcPr>
            <w:tcW w:w="374" w:type="dxa"/>
          </w:tcPr>
          <w:p w:rsidR="003E33AD" w:rsidRPr="00953AB6" w:rsidRDefault="00D23365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D23365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4" w:type="dxa"/>
          </w:tcPr>
          <w:p w:rsidR="003E33AD" w:rsidRPr="00953AB6" w:rsidRDefault="00D23365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D23365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D23365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D23365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F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Y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J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V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D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H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Q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9557D7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Y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H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W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Q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H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U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H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C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W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G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5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CC08CC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K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Q</w:t>
            </w:r>
          </w:p>
        </w:tc>
        <w:tc>
          <w:tcPr>
            <w:tcW w:w="374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M</w:t>
            </w:r>
          </w:p>
        </w:tc>
        <w:tc>
          <w:tcPr>
            <w:tcW w:w="374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A</w:t>
            </w:r>
          </w:p>
        </w:tc>
        <w:tc>
          <w:tcPr>
            <w:tcW w:w="374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H</w:t>
            </w:r>
          </w:p>
        </w:tc>
        <w:tc>
          <w:tcPr>
            <w:tcW w:w="375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N</w:t>
            </w:r>
          </w:p>
        </w:tc>
        <w:tc>
          <w:tcPr>
            <w:tcW w:w="374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8B64DB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G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J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</w:tr>
      <w:tr w:rsidR="003E33AD" w:rsidTr="00CC08CC">
        <w:trPr>
          <w:trHeight w:val="269"/>
        </w:trPr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P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B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L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O</w:t>
            </w:r>
          </w:p>
        </w:tc>
        <w:tc>
          <w:tcPr>
            <w:tcW w:w="375" w:type="dxa"/>
          </w:tcPr>
          <w:p w:rsidR="003E33AD" w:rsidRPr="00953AB6" w:rsidRDefault="00683544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S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G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R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I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T</w:t>
            </w:r>
          </w:p>
        </w:tc>
        <w:tc>
          <w:tcPr>
            <w:tcW w:w="374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Y</w:t>
            </w:r>
          </w:p>
        </w:tc>
        <w:tc>
          <w:tcPr>
            <w:tcW w:w="375" w:type="dxa"/>
          </w:tcPr>
          <w:p w:rsidR="003E33AD" w:rsidRPr="00953AB6" w:rsidRDefault="003E33AD" w:rsidP="00CC08CC">
            <w:pPr>
              <w:jc w:val="center"/>
              <w:rPr>
                <w:sz w:val="24"/>
                <w:szCs w:val="24"/>
              </w:rPr>
            </w:pPr>
            <w:r w:rsidRPr="00953AB6">
              <w:rPr>
                <w:sz w:val="24"/>
                <w:szCs w:val="24"/>
              </w:rPr>
              <w:t>E</w:t>
            </w:r>
          </w:p>
        </w:tc>
      </w:tr>
    </w:tbl>
    <w:p w:rsidR="00DB0268" w:rsidRDefault="00DB0268" w:rsidP="00D23365">
      <w:pPr>
        <w:jc w:val="center"/>
      </w:pPr>
    </w:p>
    <w:p w:rsidR="00683544" w:rsidRPr="00683544" w:rsidRDefault="00683544" w:rsidP="00D23365">
      <w:pPr>
        <w:jc w:val="center"/>
        <w:rPr>
          <w:sz w:val="16"/>
          <w:szCs w:val="16"/>
        </w:rPr>
      </w:pPr>
    </w:p>
    <w:p w:rsidR="00DB0268" w:rsidRPr="00953AB6" w:rsidRDefault="00953AB6" w:rsidP="00953AB6">
      <w:pPr>
        <w:rPr>
          <w:sz w:val="24"/>
          <w:szCs w:val="24"/>
        </w:rPr>
      </w:pPr>
      <w:r w:rsidRPr="00953AB6">
        <w:rPr>
          <w:sz w:val="24"/>
          <w:szCs w:val="24"/>
        </w:rPr>
        <w:t>Responsibilities</w:t>
      </w:r>
      <w:r>
        <w:rPr>
          <w:sz w:val="24"/>
          <w:szCs w:val="24"/>
        </w:rPr>
        <w:t xml:space="preserve">    </w:t>
      </w:r>
      <w:r w:rsidR="009557D7" w:rsidRPr="00953AB6">
        <w:rPr>
          <w:sz w:val="24"/>
          <w:szCs w:val="24"/>
        </w:rPr>
        <w:t xml:space="preserve">   </w:t>
      </w:r>
      <w:r w:rsidR="00A2164D" w:rsidRPr="00953AB6">
        <w:rPr>
          <w:sz w:val="24"/>
          <w:szCs w:val="24"/>
        </w:rPr>
        <w:t>Good</w:t>
      </w:r>
      <w:r w:rsidR="009557D7" w:rsidRPr="00953AB6">
        <w:rPr>
          <w:sz w:val="24"/>
          <w:szCs w:val="24"/>
        </w:rPr>
        <w:t xml:space="preserve">   </w:t>
      </w:r>
      <w:r w:rsidR="00A2164D" w:rsidRPr="00953AB6">
        <w:rPr>
          <w:sz w:val="24"/>
          <w:szCs w:val="24"/>
        </w:rPr>
        <w:tab/>
      </w:r>
      <w:r w:rsidR="009557D7" w:rsidRPr="00953AB6">
        <w:rPr>
          <w:sz w:val="24"/>
          <w:szCs w:val="24"/>
        </w:rPr>
        <w:t>Behaviour</w:t>
      </w:r>
      <w:r w:rsidR="00A2164D" w:rsidRPr="00953AB6">
        <w:rPr>
          <w:sz w:val="24"/>
          <w:szCs w:val="24"/>
        </w:rPr>
        <w:tab/>
        <w:t>Attitude</w:t>
      </w:r>
      <w:r w:rsidR="00A2164D" w:rsidRPr="00953AB6">
        <w:rPr>
          <w:sz w:val="24"/>
          <w:szCs w:val="24"/>
        </w:rPr>
        <w:tab/>
        <w:t>Prospects</w:t>
      </w:r>
      <w:r w:rsidR="00A2164D" w:rsidRPr="00953AB6">
        <w:rPr>
          <w:sz w:val="24"/>
          <w:szCs w:val="24"/>
        </w:rPr>
        <w:tab/>
        <w:t>Qualifications</w:t>
      </w:r>
      <w:r w:rsidR="00A2164D" w:rsidRPr="00953AB6">
        <w:rPr>
          <w:sz w:val="24"/>
          <w:szCs w:val="24"/>
        </w:rPr>
        <w:tab/>
      </w:r>
      <w:r w:rsidR="00211DAF" w:rsidRPr="00953AB6">
        <w:rPr>
          <w:sz w:val="24"/>
          <w:szCs w:val="24"/>
        </w:rPr>
        <w:tab/>
      </w:r>
      <w:r w:rsidR="00DB0268" w:rsidRPr="00953AB6">
        <w:rPr>
          <w:sz w:val="24"/>
          <w:szCs w:val="24"/>
        </w:rPr>
        <w:t>Work</w:t>
      </w:r>
    </w:p>
    <w:p w:rsidR="00DB0268" w:rsidRPr="00953AB6" w:rsidRDefault="00953AB6" w:rsidP="00953AB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Positive       </w:t>
      </w:r>
      <w:r w:rsidR="00DB0268" w:rsidRPr="00953AB6">
        <w:rPr>
          <w:sz w:val="24"/>
          <w:szCs w:val="24"/>
        </w:rPr>
        <w:t>Aspirations</w:t>
      </w:r>
      <w:r>
        <w:rPr>
          <w:sz w:val="24"/>
          <w:szCs w:val="24"/>
        </w:rPr>
        <w:t xml:space="preserve">       </w:t>
      </w:r>
      <w:r w:rsidR="00A2164D" w:rsidRPr="00953AB6">
        <w:rPr>
          <w:sz w:val="24"/>
          <w:szCs w:val="24"/>
        </w:rPr>
        <w:t>Motivation</w:t>
      </w:r>
      <w:r w:rsidR="00A2164D" w:rsidRPr="00953AB6">
        <w:rPr>
          <w:sz w:val="24"/>
          <w:szCs w:val="24"/>
        </w:rPr>
        <w:tab/>
      </w:r>
      <w:r w:rsidR="00DB0268" w:rsidRPr="00953AB6">
        <w:rPr>
          <w:sz w:val="24"/>
          <w:szCs w:val="24"/>
        </w:rPr>
        <w:t>Determination</w:t>
      </w:r>
      <w:r w:rsidR="00A2164D" w:rsidRPr="00953AB6">
        <w:rPr>
          <w:sz w:val="24"/>
          <w:szCs w:val="24"/>
        </w:rPr>
        <w:tab/>
      </w:r>
      <w:r w:rsidR="00211DAF" w:rsidRPr="00953AB6">
        <w:rPr>
          <w:sz w:val="24"/>
          <w:szCs w:val="24"/>
        </w:rPr>
        <w:tab/>
      </w:r>
      <w:r w:rsidR="00DB0268" w:rsidRPr="00953AB6">
        <w:rPr>
          <w:sz w:val="24"/>
          <w:szCs w:val="24"/>
        </w:rPr>
        <w:t>Character</w:t>
      </w:r>
      <w:r w:rsidR="00DB0268" w:rsidRPr="00953AB6">
        <w:rPr>
          <w:sz w:val="24"/>
          <w:szCs w:val="24"/>
        </w:rPr>
        <w:tab/>
      </w:r>
      <w:r w:rsidR="003F1FB9" w:rsidRPr="00953AB6">
        <w:rPr>
          <w:sz w:val="24"/>
          <w:szCs w:val="24"/>
        </w:rPr>
        <w:t xml:space="preserve"> </w:t>
      </w:r>
      <w:r w:rsidR="00DB0268" w:rsidRPr="00953AB6">
        <w:rPr>
          <w:sz w:val="24"/>
          <w:szCs w:val="24"/>
        </w:rPr>
        <w:t>Integrity</w:t>
      </w:r>
      <w:r w:rsidR="009557D7" w:rsidRPr="00953AB6">
        <w:rPr>
          <w:sz w:val="24"/>
          <w:szCs w:val="24"/>
        </w:rPr>
        <w:tab/>
        <w:t>Vision</w:t>
      </w:r>
    </w:p>
    <w:p w:rsidR="00A2164D" w:rsidRPr="00953AB6" w:rsidRDefault="00DB0268" w:rsidP="00953AB6">
      <w:pPr>
        <w:rPr>
          <w:sz w:val="24"/>
          <w:szCs w:val="24"/>
        </w:rPr>
      </w:pPr>
      <w:r w:rsidRPr="00953AB6">
        <w:rPr>
          <w:sz w:val="24"/>
          <w:szCs w:val="24"/>
        </w:rPr>
        <w:t>D</w:t>
      </w:r>
      <w:r w:rsidR="00A2164D" w:rsidRPr="00953AB6">
        <w:rPr>
          <w:sz w:val="24"/>
          <w:szCs w:val="24"/>
        </w:rPr>
        <w:t>r</w:t>
      </w:r>
      <w:r w:rsidR="00953AB6">
        <w:rPr>
          <w:sz w:val="24"/>
          <w:szCs w:val="24"/>
        </w:rPr>
        <w:t xml:space="preserve">eams   </w:t>
      </w:r>
      <w:r w:rsidRPr="00953AB6">
        <w:rPr>
          <w:sz w:val="24"/>
          <w:szCs w:val="24"/>
        </w:rPr>
        <w:t>Possibilities</w:t>
      </w:r>
      <w:r w:rsidR="00953AB6">
        <w:rPr>
          <w:sz w:val="24"/>
          <w:szCs w:val="24"/>
        </w:rPr>
        <w:t xml:space="preserve">     </w:t>
      </w:r>
      <w:r w:rsidR="00A2164D" w:rsidRPr="00953AB6">
        <w:rPr>
          <w:sz w:val="24"/>
          <w:szCs w:val="24"/>
        </w:rPr>
        <w:t>A</w:t>
      </w:r>
      <w:r w:rsidR="009557D7" w:rsidRPr="00953AB6">
        <w:rPr>
          <w:sz w:val="24"/>
          <w:szCs w:val="24"/>
        </w:rPr>
        <w:t>bilities</w:t>
      </w:r>
      <w:r w:rsidR="009557D7" w:rsidRPr="00953AB6">
        <w:rPr>
          <w:sz w:val="24"/>
          <w:szCs w:val="24"/>
        </w:rPr>
        <w:tab/>
        <w:t>Progress</w:t>
      </w:r>
      <w:r w:rsidR="009557D7" w:rsidRPr="00953AB6">
        <w:rPr>
          <w:sz w:val="24"/>
          <w:szCs w:val="24"/>
        </w:rPr>
        <w:tab/>
        <w:t xml:space="preserve">Improvement     </w:t>
      </w:r>
      <w:r w:rsidR="003F1FB9" w:rsidRPr="00953AB6">
        <w:rPr>
          <w:sz w:val="24"/>
          <w:szCs w:val="24"/>
        </w:rPr>
        <w:t xml:space="preserve">      </w:t>
      </w:r>
      <w:r w:rsidR="009557D7" w:rsidRPr="00953AB6">
        <w:rPr>
          <w:sz w:val="24"/>
          <w:szCs w:val="24"/>
        </w:rPr>
        <w:t xml:space="preserve"> </w:t>
      </w:r>
      <w:r w:rsidR="00A2164D" w:rsidRPr="00953AB6">
        <w:rPr>
          <w:sz w:val="24"/>
          <w:szCs w:val="24"/>
        </w:rPr>
        <w:t>Authority</w:t>
      </w:r>
      <w:r w:rsidR="009557D7" w:rsidRPr="00953AB6">
        <w:rPr>
          <w:sz w:val="24"/>
          <w:szCs w:val="24"/>
        </w:rPr>
        <w:t xml:space="preserve"> </w:t>
      </w:r>
      <w:r w:rsidR="009557D7" w:rsidRPr="00953AB6">
        <w:rPr>
          <w:sz w:val="24"/>
          <w:szCs w:val="24"/>
        </w:rPr>
        <w:tab/>
      </w:r>
      <w:r w:rsidR="003F1FB9" w:rsidRPr="00953AB6">
        <w:rPr>
          <w:sz w:val="24"/>
          <w:szCs w:val="24"/>
        </w:rPr>
        <w:t xml:space="preserve">           </w:t>
      </w:r>
      <w:r w:rsidR="009557D7" w:rsidRPr="00953AB6">
        <w:rPr>
          <w:sz w:val="24"/>
          <w:szCs w:val="24"/>
        </w:rPr>
        <w:t>Inclusion</w:t>
      </w:r>
    </w:p>
    <w:p w:rsidR="00A2164D" w:rsidRPr="00953AB6" w:rsidRDefault="00A2164D" w:rsidP="00953AB6">
      <w:pPr>
        <w:jc w:val="center"/>
        <w:rPr>
          <w:sz w:val="24"/>
          <w:szCs w:val="24"/>
        </w:rPr>
      </w:pPr>
      <w:r w:rsidRPr="00953AB6">
        <w:rPr>
          <w:sz w:val="24"/>
          <w:szCs w:val="24"/>
        </w:rPr>
        <w:t>Believe</w:t>
      </w:r>
      <w:r w:rsidRPr="00953AB6">
        <w:rPr>
          <w:sz w:val="24"/>
          <w:szCs w:val="24"/>
        </w:rPr>
        <w:tab/>
      </w:r>
      <w:r w:rsidRPr="00953AB6">
        <w:rPr>
          <w:sz w:val="24"/>
          <w:szCs w:val="24"/>
        </w:rPr>
        <w:tab/>
        <w:t>R</w:t>
      </w:r>
      <w:r w:rsidR="00683544" w:rsidRPr="00953AB6">
        <w:rPr>
          <w:sz w:val="24"/>
          <w:szCs w:val="24"/>
        </w:rPr>
        <w:t>espect</w:t>
      </w:r>
      <w:r w:rsidR="00683544" w:rsidRPr="00953AB6">
        <w:rPr>
          <w:sz w:val="24"/>
          <w:szCs w:val="24"/>
        </w:rPr>
        <w:tab/>
        <w:t>Opportunities</w:t>
      </w:r>
      <w:r w:rsidR="00683544" w:rsidRPr="00953AB6">
        <w:rPr>
          <w:sz w:val="24"/>
          <w:szCs w:val="24"/>
        </w:rPr>
        <w:tab/>
      </w:r>
      <w:r w:rsidR="00683544" w:rsidRPr="00953AB6">
        <w:rPr>
          <w:sz w:val="24"/>
          <w:szCs w:val="24"/>
        </w:rPr>
        <w:tab/>
        <w:t>Honesty</w:t>
      </w:r>
      <w:r w:rsidR="00683544" w:rsidRPr="00953AB6">
        <w:rPr>
          <w:sz w:val="24"/>
          <w:szCs w:val="24"/>
        </w:rPr>
        <w:tab/>
      </w:r>
      <w:r w:rsidRPr="00953AB6">
        <w:rPr>
          <w:sz w:val="24"/>
          <w:szCs w:val="24"/>
        </w:rPr>
        <w:t>Honour</w:t>
      </w:r>
      <w:r w:rsidRPr="00953AB6">
        <w:rPr>
          <w:sz w:val="24"/>
          <w:szCs w:val="24"/>
        </w:rPr>
        <w:tab/>
      </w:r>
      <w:r w:rsidRPr="00953AB6">
        <w:rPr>
          <w:sz w:val="24"/>
          <w:szCs w:val="24"/>
        </w:rPr>
        <w:tab/>
        <w:t>Employment</w:t>
      </w:r>
    </w:p>
    <w:p w:rsidR="00211DAF" w:rsidRPr="00953AB6" w:rsidRDefault="00A2164D" w:rsidP="00953AB6">
      <w:pPr>
        <w:rPr>
          <w:sz w:val="24"/>
          <w:szCs w:val="24"/>
        </w:rPr>
      </w:pPr>
      <w:r w:rsidRPr="00953AB6">
        <w:rPr>
          <w:sz w:val="24"/>
          <w:szCs w:val="24"/>
        </w:rPr>
        <w:t>Success</w:t>
      </w:r>
      <w:r w:rsidRPr="00953AB6">
        <w:rPr>
          <w:sz w:val="24"/>
          <w:szCs w:val="24"/>
        </w:rPr>
        <w:tab/>
        <w:t>Goals</w:t>
      </w:r>
      <w:r w:rsidRPr="00953AB6">
        <w:rPr>
          <w:sz w:val="24"/>
          <w:szCs w:val="24"/>
        </w:rPr>
        <w:tab/>
      </w:r>
      <w:r w:rsidRPr="00953AB6">
        <w:rPr>
          <w:sz w:val="24"/>
          <w:szCs w:val="24"/>
        </w:rPr>
        <w:tab/>
        <w:t>Achievements</w:t>
      </w:r>
      <w:r w:rsidRPr="00953AB6">
        <w:rPr>
          <w:sz w:val="24"/>
          <w:szCs w:val="24"/>
        </w:rPr>
        <w:tab/>
      </w:r>
      <w:r w:rsidRPr="00953AB6">
        <w:rPr>
          <w:sz w:val="24"/>
          <w:szCs w:val="24"/>
        </w:rPr>
        <w:tab/>
        <w:t>Accomplish</w:t>
      </w:r>
      <w:r w:rsidRPr="00953AB6">
        <w:rPr>
          <w:sz w:val="24"/>
          <w:szCs w:val="24"/>
        </w:rPr>
        <w:tab/>
      </w:r>
      <w:r w:rsidRPr="00953AB6">
        <w:rPr>
          <w:sz w:val="24"/>
          <w:szCs w:val="24"/>
        </w:rPr>
        <w:tab/>
        <w:t>Reputation</w:t>
      </w:r>
      <w:r w:rsidRPr="00953AB6">
        <w:rPr>
          <w:sz w:val="24"/>
          <w:szCs w:val="24"/>
        </w:rPr>
        <w:tab/>
      </w:r>
      <w:r w:rsidRPr="00953AB6">
        <w:rPr>
          <w:sz w:val="24"/>
          <w:szCs w:val="24"/>
        </w:rPr>
        <w:tab/>
        <w:t>Status</w:t>
      </w:r>
    </w:p>
    <w:p w:rsidR="00DB0268" w:rsidRPr="00953AB6" w:rsidRDefault="00C35524" w:rsidP="00953AB6">
      <w:pPr>
        <w:jc w:val="center"/>
        <w:rPr>
          <w:sz w:val="24"/>
          <w:szCs w:val="24"/>
        </w:rPr>
      </w:pPr>
      <w:r w:rsidRPr="00953AB6">
        <w:rPr>
          <w:sz w:val="24"/>
          <w:szCs w:val="24"/>
        </w:rPr>
        <w:t>Remorse</w:t>
      </w:r>
      <w:r w:rsidR="00A2164D" w:rsidRPr="00953AB6">
        <w:rPr>
          <w:sz w:val="24"/>
          <w:szCs w:val="24"/>
        </w:rPr>
        <w:tab/>
      </w:r>
      <w:r w:rsidR="00B877F8" w:rsidRPr="00953AB6">
        <w:rPr>
          <w:sz w:val="24"/>
          <w:szCs w:val="24"/>
        </w:rPr>
        <w:t>Excellence</w:t>
      </w:r>
      <w:r w:rsidR="00B877F8" w:rsidRPr="00953AB6">
        <w:rPr>
          <w:sz w:val="24"/>
          <w:szCs w:val="24"/>
        </w:rPr>
        <w:tab/>
        <w:t>Pride</w:t>
      </w:r>
      <w:r w:rsidR="00F80D56" w:rsidRPr="00953AB6">
        <w:rPr>
          <w:sz w:val="24"/>
          <w:szCs w:val="24"/>
        </w:rPr>
        <w:tab/>
      </w:r>
      <w:r w:rsidR="00953AB6">
        <w:rPr>
          <w:sz w:val="24"/>
          <w:szCs w:val="24"/>
        </w:rPr>
        <w:t xml:space="preserve">   </w:t>
      </w:r>
      <w:r w:rsidR="00F80D56" w:rsidRPr="00953AB6">
        <w:rPr>
          <w:sz w:val="24"/>
          <w:szCs w:val="24"/>
        </w:rPr>
        <w:t>Values</w:t>
      </w:r>
      <w:r w:rsidR="003E33AD" w:rsidRPr="00953AB6">
        <w:rPr>
          <w:sz w:val="24"/>
          <w:szCs w:val="24"/>
        </w:rPr>
        <w:tab/>
        <w:t>Examinations</w:t>
      </w:r>
      <w:r w:rsidR="003E33AD" w:rsidRPr="00953AB6">
        <w:rPr>
          <w:sz w:val="24"/>
          <w:szCs w:val="24"/>
        </w:rPr>
        <w:tab/>
      </w:r>
      <w:r w:rsidR="003E33AD" w:rsidRPr="00953AB6">
        <w:rPr>
          <w:sz w:val="24"/>
          <w:szCs w:val="24"/>
        </w:rPr>
        <w:tab/>
        <w:t>Support</w:t>
      </w:r>
      <w:r w:rsidR="00CC08CC" w:rsidRPr="00953AB6">
        <w:rPr>
          <w:sz w:val="24"/>
          <w:szCs w:val="24"/>
        </w:rPr>
        <w:tab/>
      </w:r>
      <w:r w:rsidR="00CC08CC" w:rsidRPr="00953AB6">
        <w:rPr>
          <w:sz w:val="24"/>
          <w:szCs w:val="24"/>
        </w:rPr>
        <w:tab/>
        <w:t>GCSE</w:t>
      </w:r>
    </w:p>
    <w:p w:rsidR="00CC08CC" w:rsidRDefault="00CC08CC" w:rsidP="00953AB6">
      <w:pPr>
        <w:jc w:val="center"/>
        <w:rPr>
          <w:sz w:val="24"/>
          <w:szCs w:val="24"/>
        </w:rPr>
      </w:pPr>
      <w:r w:rsidRPr="00953AB6">
        <w:rPr>
          <w:sz w:val="24"/>
          <w:szCs w:val="24"/>
        </w:rPr>
        <w:t>Inspire</w:t>
      </w:r>
      <w:r w:rsidRPr="00953AB6">
        <w:rPr>
          <w:sz w:val="24"/>
          <w:szCs w:val="24"/>
        </w:rPr>
        <w:tab/>
      </w:r>
      <w:r w:rsidRPr="00953AB6">
        <w:rPr>
          <w:sz w:val="24"/>
          <w:szCs w:val="24"/>
        </w:rPr>
        <w:tab/>
        <w:t>Attainment</w:t>
      </w:r>
      <w:r w:rsidRPr="00953AB6">
        <w:rPr>
          <w:sz w:val="24"/>
          <w:szCs w:val="24"/>
        </w:rPr>
        <w:tab/>
      </w:r>
      <w:r w:rsidRPr="00953AB6">
        <w:rPr>
          <w:sz w:val="24"/>
          <w:szCs w:val="24"/>
        </w:rPr>
        <w:tab/>
        <w:t>Learning</w:t>
      </w:r>
      <w:r w:rsidRPr="00953AB6">
        <w:rPr>
          <w:sz w:val="24"/>
          <w:szCs w:val="24"/>
        </w:rPr>
        <w:tab/>
        <w:t>Praise</w:t>
      </w:r>
      <w:r w:rsidR="008B64DB" w:rsidRPr="00953AB6">
        <w:rPr>
          <w:sz w:val="24"/>
          <w:szCs w:val="24"/>
        </w:rPr>
        <w:tab/>
      </w:r>
      <w:r w:rsidR="008B64DB" w:rsidRPr="00953AB6">
        <w:rPr>
          <w:sz w:val="24"/>
          <w:szCs w:val="24"/>
        </w:rPr>
        <w:tab/>
        <w:t>Community</w:t>
      </w:r>
      <w:r w:rsidR="009557D7" w:rsidRPr="00953AB6">
        <w:rPr>
          <w:sz w:val="24"/>
          <w:szCs w:val="24"/>
        </w:rPr>
        <w:tab/>
      </w:r>
      <w:r w:rsidR="003F1FB9" w:rsidRPr="00953AB6">
        <w:rPr>
          <w:sz w:val="24"/>
          <w:szCs w:val="24"/>
        </w:rPr>
        <w:t xml:space="preserve">  </w:t>
      </w:r>
      <w:r w:rsidR="009557D7" w:rsidRPr="00953AB6">
        <w:rPr>
          <w:sz w:val="24"/>
          <w:szCs w:val="24"/>
        </w:rPr>
        <w:t>Encourage</w:t>
      </w:r>
      <w:r w:rsidR="00D23365" w:rsidRPr="00953AB6">
        <w:rPr>
          <w:sz w:val="24"/>
          <w:szCs w:val="24"/>
        </w:rPr>
        <w:t xml:space="preserve">   </w:t>
      </w:r>
      <w:r w:rsidR="003F1FB9" w:rsidRPr="00953AB6">
        <w:rPr>
          <w:sz w:val="24"/>
          <w:szCs w:val="24"/>
        </w:rPr>
        <w:t xml:space="preserve">     </w:t>
      </w:r>
      <w:r w:rsidR="00D23365" w:rsidRPr="00953AB6">
        <w:rPr>
          <w:sz w:val="24"/>
          <w:szCs w:val="24"/>
        </w:rPr>
        <w:t xml:space="preserve"> Equality</w:t>
      </w:r>
    </w:p>
    <w:p w:rsidR="005355BD" w:rsidRDefault="005355BD" w:rsidP="00953AB6">
      <w:pPr>
        <w:jc w:val="center"/>
        <w:rPr>
          <w:sz w:val="24"/>
          <w:szCs w:val="24"/>
        </w:rPr>
      </w:pPr>
    </w:p>
    <w:p w:rsidR="005355BD" w:rsidRDefault="005355BD" w:rsidP="00953AB6">
      <w:pPr>
        <w:jc w:val="center"/>
        <w:rPr>
          <w:sz w:val="24"/>
          <w:szCs w:val="24"/>
        </w:rPr>
      </w:pPr>
    </w:p>
    <w:p w:rsidR="00DB0268" w:rsidRDefault="005355BD" w:rsidP="005355BD">
      <w:pPr>
        <w:jc w:val="center"/>
        <w:rPr>
          <w:sz w:val="24"/>
          <w:szCs w:val="24"/>
        </w:rPr>
      </w:pPr>
      <w:r>
        <w:rPr>
          <w:sz w:val="24"/>
          <w:szCs w:val="24"/>
        </w:rPr>
        <w:t>Can you also find the secret words???</w:t>
      </w:r>
    </w:p>
    <w:p w:rsidR="00C847DC" w:rsidRDefault="00C847DC" w:rsidP="005355BD">
      <w:pPr>
        <w:jc w:val="center"/>
        <w:rPr>
          <w:sz w:val="24"/>
          <w:szCs w:val="24"/>
        </w:rPr>
      </w:pPr>
    </w:p>
    <w:p w:rsidR="00C847DC" w:rsidRDefault="00C847DC" w:rsidP="005355BD">
      <w:pPr>
        <w:jc w:val="center"/>
        <w:rPr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07724F23" wp14:editId="1308178D">
            <wp:extent cx="6055629" cy="5492455"/>
            <wp:effectExtent l="0" t="0" r="2540" b="0"/>
            <wp:docPr id="5" name="Picture 5" descr="Image result for cars cro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ars crosswor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83" cy="54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C" w:rsidRDefault="00C847DC" w:rsidP="005355BD">
      <w:pPr>
        <w:jc w:val="center"/>
        <w:rPr>
          <w:sz w:val="24"/>
          <w:szCs w:val="24"/>
        </w:rPr>
      </w:pPr>
    </w:p>
    <w:p w:rsidR="00C847DC" w:rsidRDefault="00C847DC" w:rsidP="005355BD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5EC20CC" wp14:editId="598C63CC">
            <wp:extent cx="5148000" cy="2354400"/>
            <wp:effectExtent l="0" t="0" r="0" b="8255"/>
            <wp:docPr id="6" name="Picture 6" descr="http://www.bookbuds.net/wp-content/uploads/2017/04/Car-Coloring-Page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buds.net/wp-content/uploads/2017/04/Car-Coloring-Pages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C" w:rsidRDefault="00C847DC" w:rsidP="005355BD">
      <w:pPr>
        <w:jc w:val="center"/>
        <w:rPr>
          <w:sz w:val="24"/>
          <w:szCs w:val="24"/>
        </w:rPr>
      </w:pPr>
    </w:p>
    <w:p w:rsidR="00C847DC" w:rsidRDefault="00C847DC" w:rsidP="005355BD">
      <w:pPr>
        <w:jc w:val="center"/>
        <w:rPr>
          <w:sz w:val="24"/>
          <w:szCs w:val="24"/>
        </w:rPr>
      </w:pPr>
    </w:p>
    <w:p w:rsidR="00C847DC" w:rsidRDefault="00C847DC" w:rsidP="005355BD">
      <w:pPr>
        <w:jc w:val="center"/>
        <w:rPr>
          <w:sz w:val="24"/>
          <w:szCs w:val="24"/>
        </w:rPr>
      </w:pPr>
    </w:p>
    <w:p w:rsidR="00C847DC" w:rsidRDefault="00C97A77" w:rsidP="00297396">
      <w:pPr>
        <w:jc w:val="center"/>
        <w:rPr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1DBCA11F" wp14:editId="2E9A883B">
            <wp:extent cx="6896063" cy="9828286"/>
            <wp:effectExtent l="0" t="0" r="635" b="1905"/>
            <wp:docPr id="2" name="Picture 2" descr="Image result for adult colouring drag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dult colouring drago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063" cy="982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33" w:rsidRDefault="00223C33" w:rsidP="005355BD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8918C19" wp14:editId="0D22B663">
            <wp:extent cx="6261521" cy="9719285"/>
            <wp:effectExtent l="0" t="0" r="6350" b="0"/>
            <wp:docPr id="24" name="Picture 24" descr="http://www.puzzles-to-print.com/image-files/number-search-puzzle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uzzles-to-print.com/image-files/number-search-puzzle-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" t="3669" r="3529" b="4587"/>
                    <a:stretch/>
                  </pic:blipFill>
                  <pic:spPr bwMode="auto">
                    <a:xfrm>
                      <a:off x="0" y="0"/>
                      <a:ext cx="6269104" cy="97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E1F" w:rsidRDefault="00C86E1F" w:rsidP="005355BD">
      <w:pPr>
        <w:jc w:val="center"/>
        <w:rPr>
          <w:noProof/>
          <w:lang w:eastAsia="en-GB"/>
        </w:rPr>
      </w:pPr>
    </w:p>
    <w:p w:rsidR="00C847DC" w:rsidRDefault="000D16C1" w:rsidP="005355BD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18C2812" wp14:editId="32AAEA36">
            <wp:extent cx="5448300" cy="5292133"/>
            <wp:effectExtent l="0" t="0" r="0" b="3810"/>
            <wp:docPr id="9" name="Picture 9" descr="https://s-media-cache-ak0.pinimg.com/originals/71/9c/0c/719c0cd58c38b685acb3d1553bded4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-media-cache-ak0.pinimg.com/originals/71/9c/0c/719c0cd58c38b685acb3d1553bded4e7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25" cy="530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C9" w:rsidRDefault="004D76C9" w:rsidP="005355BD">
      <w:pPr>
        <w:jc w:val="center"/>
        <w:rPr>
          <w:noProof/>
          <w:lang w:eastAsia="en-GB"/>
        </w:rPr>
      </w:pPr>
    </w:p>
    <w:p w:rsidR="00C86E1F" w:rsidRDefault="00C86E1F" w:rsidP="005355BD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804049A" wp14:editId="76C524AE">
            <wp:extent cx="6647615" cy="9828286"/>
            <wp:effectExtent l="0" t="0" r="1270" b="1905"/>
            <wp:docPr id="10" name="Picture 10" descr="http://www.puzzles-to-print.com/image-files/car-makers-word-sear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uzzles-to-print.com/image-files/car-makers-word-search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1"/>
                    <a:stretch/>
                  </pic:blipFill>
                  <pic:spPr bwMode="auto">
                    <a:xfrm>
                      <a:off x="0" y="0"/>
                      <a:ext cx="6645910" cy="98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DB7" w:rsidRDefault="00046DB7" w:rsidP="005355BD">
      <w:pPr>
        <w:jc w:val="center"/>
        <w:rPr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648E1FD" wp14:editId="7E25FE77">
            <wp:extent cx="6264000" cy="7790400"/>
            <wp:effectExtent l="0" t="0" r="3810" b="1270"/>
            <wp:docPr id="28" name="Picture 28" descr="Image result for maths puzz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aths puzz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" t="7322" r="5486" b="7118"/>
                    <a:stretch/>
                  </pic:blipFill>
                  <pic:spPr bwMode="auto">
                    <a:xfrm>
                      <a:off x="0" y="0"/>
                      <a:ext cx="6264000" cy="77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6C9" w:rsidRDefault="004D76C9" w:rsidP="005355B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4D76C9" w:rsidRDefault="004D76C9" w:rsidP="005355B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297396" w:rsidRDefault="00297396" w:rsidP="005355BD">
      <w:pPr>
        <w:jc w:val="center"/>
        <w:rPr>
          <w:sz w:val="24"/>
          <w:szCs w:val="24"/>
        </w:rPr>
      </w:pPr>
    </w:p>
    <w:p w:rsidR="00297396" w:rsidRDefault="00297396" w:rsidP="005355BD">
      <w:pPr>
        <w:jc w:val="center"/>
        <w:rPr>
          <w:sz w:val="24"/>
          <w:szCs w:val="24"/>
        </w:rPr>
      </w:pPr>
    </w:p>
    <w:p w:rsidR="00297396" w:rsidRDefault="00297396" w:rsidP="005355BD">
      <w:pPr>
        <w:jc w:val="center"/>
        <w:rPr>
          <w:sz w:val="24"/>
          <w:szCs w:val="24"/>
        </w:rPr>
      </w:pPr>
    </w:p>
    <w:p w:rsidR="004D76C9" w:rsidRDefault="009F0B4E" w:rsidP="00297396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B32EADB" wp14:editId="50F27D8E">
            <wp:extent cx="6350" cy="6350"/>
            <wp:effectExtent l="0" t="0" r="0" b="0"/>
            <wp:docPr id="18" name="Picture 18" descr="Image result for prison jo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rison jok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636B3C74" wp14:editId="23FB21C2">
            <wp:extent cx="6350" cy="6350"/>
            <wp:effectExtent l="0" t="0" r="0" b="0"/>
            <wp:docPr id="16" name="Picture 16" descr="Image result for prison jo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rison jok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3C2CD56" wp14:editId="134C613E">
            <wp:extent cx="6350" cy="6350"/>
            <wp:effectExtent l="0" t="0" r="0" b="0"/>
            <wp:docPr id="17" name="Picture 17" descr="Image result for prison jo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rison jok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715F3E" w:rsidRPr="00715F3E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8D20E7" wp14:editId="1233DEAA">
                <wp:simplePos x="0" y="0"/>
                <wp:positionH relativeFrom="column">
                  <wp:posOffset>0</wp:posOffset>
                </wp:positionH>
                <wp:positionV relativeFrom="paragraph">
                  <wp:posOffset>295275</wp:posOffset>
                </wp:positionV>
                <wp:extent cx="1828800" cy="1828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5F3E" w:rsidRPr="00715F3E" w:rsidRDefault="00715F3E" w:rsidP="00715F3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outline/>
                                <w:color w:val="4472C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15F3E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outline/>
                                <w:color w:val="4472C4"/>
                                <w:sz w:val="72"/>
                                <w:szCs w:val="72"/>
                                <w:lang w:eastAsia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Animal Word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D20E7" id="Text Box 4" o:spid="_x0000_s1027" type="#_x0000_t202" style="position:absolute;margin-left:0;margin-top:23.2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irJQ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" filled="f" stroked="f">
                <v:textbox style="mso-fit-shape-to-text:t">
                  <w:txbxContent>
                    <w:p w:rsidR="00715F3E" w:rsidRPr="00715F3E" w:rsidRDefault="00715F3E" w:rsidP="00715F3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outline/>
                          <w:color w:val="4472C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15F3E">
                        <w:rPr>
                          <w:rFonts w:ascii="Verdana" w:eastAsia="Times New Roman" w:hAnsi="Verdana" w:cs="Times New Roman"/>
                          <w:b/>
                          <w:bCs/>
                          <w:outline/>
                          <w:color w:val="4472C4"/>
                          <w:sz w:val="72"/>
                          <w:szCs w:val="72"/>
                          <w:lang w:eastAsia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Animal Word Search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01C87D56" wp14:editId="115C942E">
            <wp:extent cx="6350" cy="6350"/>
            <wp:effectExtent l="0" t="0" r="0" b="0"/>
            <wp:docPr id="20" name="Picture 20" descr="Image result for prison jo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prison jok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3E" w:rsidRDefault="00715F3E" w:rsidP="00297396">
      <w:pPr>
        <w:rPr>
          <w:sz w:val="24"/>
          <w:szCs w:val="24"/>
        </w:rPr>
      </w:pPr>
    </w:p>
    <w:p w:rsidR="00715F3E" w:rsidRDefault="00715F3E" w:rsidP="00297396">
      <w:pPr>
        <w:rPr>
          <w:sz w:val="24"/>
          <w:szCs w:val="24"/>
        </w:rPr>
      </w:pPr>
    </w:p>
    <w:p w:rsidR="00715F3E" w:rsidRDefault="00715F3E" w:rsidP="00297396">
      <w:pPr>
        <w:rPr>
          <w:sz w:val="24"/>
          <w:szCs w:val="24"/>
        </w:rPr>
      </w:pPr>
    </w:p>
    <w:p w:rsidR="00715F3E" w:rsidRDefault="00715F3E" w:rsidP="00297396">
      <w:pPr>
        <w:rPr>
          <w:sz w:val="24"/>
          <w:szCs w:val="24"/>
        </w:rPr>
      </w:pPr>
    </w:p>
    <w:tbl>
      <w:tblPr>
        <w:tblW w:w="3000" w:type="dxa"/>
        <w:tblCellSpacing w:w="1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"/>
        <w:gridCol w:w="497"/>
        <w:gridCol w:w="444"/>
        <w:gridCol w:w="497"/>
        <w:gridCol w:w="444"/>
        <w:gridCol w:w="444"/>
        <w:gridCol w:w="444"/>
        <w:gridCol w:w="497"/>
        <w:gridCol w:w="497"/>
        <w:gridCol w:w="497"/>
        <w:gridCol w:w="497"/>
        <w:gridCol w:w="497"/>
        <w:gridCol w:w="484"/>
        <w:gridCol w:w="497"/>
        <w:gridCol w:w="444"/>
        <w:gridCol w:w="632"/>
      </w:tblGrid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</w:tr>
    </w:tbl>
    <w:p w:rsidR="00715F3E" w:rsidRPr="00715F3E" w:rsidRDefault="00715F3E" w:rsidP="00715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5F3E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posOffset>4743450</wp:posOffset>
                </wp:positionH>
                <wp:positionV relativeFrom="paragraph">
                  <wp:posOffset>602615</wp:posOffset>
                </wp:positionV>
                <wp:extent cx="2124075" cy="20002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F3E" w:rsidRDefault="00715F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D45915" wp14:editId="5D6A55F7">
                                  <wp:extent cx="1990725" cy="1761783"/>
                                  <wp:effectExtent l="0" t="0" r="0" b="0"/>
                                  <wp:docPr id="7" name="Picture 7" descr="Image result for b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b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2320" cy="1772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73.5pt;margin-top:47.45pt;width:167.25pt;height:15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" stroked="f">
                <v:textbox>
                  <w:txbxContent>
                    <w:p w:rsidR="00715F3E" w:rsidRDefault="00715F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D45915" wp14:editId="5D6A55F7">
                            <wp:extent cx="1990725" cy="1761783"/>
                            <wp:effectExtent l="0" t="0" r="0" b="0"/>
                            <wp:docPr id="7" name="Picture 7" descr="Image result for b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b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2320" cy="1772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715F3E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</w:p>
    <w:tbl>
      <w:tblPr>
        <w:tblpPr w:leftFromText="180" w:rightFromText="180" w:vertAnchor="text" w:tblpY="1"/>
        <w:tblOverlap w:val="never"/>
        <w:tblW w:w="3115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6"/>
        <w:gridCol w:w="2192"/>
        <w:gridCol w:w="1892"/>
      </w:tblGrid>
      <w:tr w:rsidR="00715F3E" w:rsidRPr="00715F3E" w:rsidTr="00715F3E">
        <w:trPr>
          <w:gridAfter w:val="2"/>
          <w:wAfter w:w="3111" w:type="pct"/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715F3E" w:rsidRPr="00715F3E" w:rsidTr="00715F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ALLIGATOR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BEE</w:t>
            </w:r>
          </w:p>
        </w:tc>
        <w:tc>
          <w:tcPr>
            <w:tcW w:w="1443" w:type="pct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BIRD</w:t>
            </w:r>
          </w:p>
        </w:tc>
      </w:tr>
      <w:tr w:rsidR="00715F3E" w:rsidRPr="00715F3E" w:rsidTr="00715F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CAT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COW</w:t>
            </w:r>
          </w:p>
        </w:tc>
        <w:tc>
          <w:tcPr>
            <w:tcW w:w="1443" w:type="pct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CROCODILE</w:t>
            </w:r>
          </w:p>
        </w:tc>
      </w:tr>
      <w:tr w:rsidR="00715F3E" w:rsidRPr="00715F3E" w:rsidTr="00715F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DOG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DOLPHIN</w:t>
            </w:r>
          </w:p>
        </w:tc>
        <w:tc>
          <w:tcPr>
            <w:tcW w:w="1443" w:type="pct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DONKEY</w:t>
            </w:r>
          </w:p>
        </w:tc>
      </w:tr>
      <w:tr w:rsidR="00715F3E" w:rsidRPr="00715F3E" w:rsidTr="00715F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DUCK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ELEPHANT</w:t>
            </w:r>
          </w:p>
        </w:tc>
        <w:tc>
          <w:tcPr>
            <w:tcW w:w="1443" w:type="pct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FROG</w:t>
            </w:r>
          </w:p>
        </w:tc>
      </w:tr>
      <w:tr w:rsidR="00715F3E" w:rsidRPr="00715F3E" w:rsidTr="00715F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GIRAFFE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GORILLA</w:t>
            </w:r>
          </w:p>
        </w:tc>
        <w:tc>
          <w:tcPr>
            <w:tcW w:w="1443" w:type="pct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LION</w:t>
            </w:r>
          </w:p>
        </w:tc>
      </w:tr>
      <w:tr w:rsidR="00715F3E" w:rsidRPr="00715F3E" w:rsidTr="00715F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MONKEY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MOUSE</w:t>
            </w:r>
          </w:p>
        </w:tc>
        <w:tc>
          <w:tcPr>
            <w:tcW w:w="1443" w:type="pct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RABBIT</w:t>
            </w:r>
          </w:p>
        </w:tc>
      </w:tr>
      <w:tr w:rsidR="00715F3E" w:rsidRPr="00715F3E" w:rsidTr="00715F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RAT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TIGER</w:t>
            </w:r>
          </w:p>
        </w:tc>
        <w:tc>
          <w:tcPr>
            <w:tcW w:w="1443" w:type="pct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715F3E" w:rsidRPr="00715F3E" w:rsidRDefault="00715F3E" w:rsidP="00715F3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br w:type="textWrapping" w:clear="all"/>
      </w:r>
      <w:r w:rsidRPr="00715F3E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715F3E" w:rsidRPr="00715F3E" w:rsidRDefault="00715F3E" w:rsidP="00715F3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715F3E" w:rsidRPr="00715F3E" w:rsidRDefault="00715F3E" w:rsidP="00715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5F3E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504286" wp14:editId="4114D9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5F3E" w:rsidRPr="00715F3E" w:rsidRDefault="00715F3E" w:rsidP="00715F3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4472C4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4472C4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5F3E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4472C4"/>
                                <w:sz w:val="72"/>
                                <w:szCs w:val="72"/>
                                <w:lang w:eastAsia="en-GB"/>
                                <w14:shadow w14:blurRad="12700" w14:dist="38100" w14:dir="2700000" w14:sx="100000" w14:sy="100000" w14:kx="0" w14:ky="0" w14:algn="tl">
                                  <w14:srgbClr w14:val="4472C4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Food Word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04286" id="Text Box 3" o:spid="_x0000_s1029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MDJwIAAFw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77vvck/Z&#10;GU1a6kjijNyUKORBOP8sLFiB4sF0/4Qjr6hJOfUSZwXZn3+zh3iABS9nDViWco014Kz6rgHil8ls&#10;FkgZldnHz1Mo9tqzv/boY31HoPEEG2VkFEO8rwYxt1S/YB3W4U24hJZ4OeV+EO98x3ysk1TrdQwC&#10;DY3wD3prZEgd5hiGvGtfhDU9Eh4gPtLARrF4A0gXG246sz56wBLRClPuZgqUgwIKR7z7dQs7cq3H&#10;qNefwuoX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HcwMDJwIAAFw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715F3E" w:rsidRPr="00715F3E" w:rsidRDefault="00715F3E" w:rsidP="00715F3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4472C4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4472C4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5F3E">
                        <w:rPr>
                          <w:rFonts w:ascii="Verdana" w:eastAsia="Times New Roman" w:hAnsi="Verdana" w:cs="Times New Roman"/>
                          <w:b/>
                          <w:bCs/>
                          <w:color w:val="4472C4"/>
                          <w:sz w:val="72"/>
                          <w:szCs w:val="72"/>
                          <w:lang w:eastAsia="en-GB"/>
                          <w14:shadow w14:blurRad="12700" w14:dist="38100" w14:dir="2700000" w14:sx="100000" w14:sy="100000" w14:kx="0" w14:ky="0" w14:algn="tl">
                            <w14:srgbClr w14:val="4472C4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Food Word Search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5F3E">
        <w:rPr>
          <w:rFonts w:ascii="Times New Roman" w:eastAsia="Times New Roman" w:hAnsi="Times New Roman" w:cs="Times New Roman"/>
          <w:sz w:val="24"/>
          <w:szCs w:val="24"/>
          <w:lang w:eastAsia="en-GB"/>
        </w:rPr>
        <w:t>  </w:t>
      </w:r>
    </w:p>
    <w:tbl>
      <w:tblPr>
        <w:tblW w:w="3000" w:type="dxa"/>
        <w:tblCellSpacing w:w="1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2"/>
        <w:gridCol w:w="497"/>
        <w:gridCol w:w="497"/>
        <w:gridCol w:w="497"/>
        <w:gridCol w:w="484"/>
        <w:gridCol w:w="497"/>
        <w:gridCol w:w="497"/>
        <w:gridCol w:w="444"/>
        <w:gridCol w:w="444"/>
        <w:gridCol w:w="444"/>
        <w:gridCol w:w="444"/>
        <w:gridCol w:w="444"/>
        <w:gridCol w:w="484"/>
        <w:gridCol w:w="444"/>
        <w:gridCol w:w="444"/>
        <w:gridCol w:w="632"/>
      </w:tblGrid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X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W</w:t>
            </w:r>
          </w:p>
        </w:tc>
      </w:tr>
      <w:tr w:rsidR="00715F3E" w:rsidRPr="00715F3E" w:rsidTr="00715F3E">
        <w:trPr>
          <w:tblCellSpacing w:w="13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715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</w:p>
        </w:tc>
      </w:tr>
    </w:tbl>
    <w:p w:rsidR="00715F3E" w:rsidRPr="00715F3E" w:rsidRDefault="00715F3E" w:rsidP="00715F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15F3E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p w:rsidR="00715F3E" w:rsidRPr="00715F3E" w:rsidRDefault="00715F3E" w:rsidP="00715F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pPr w:leftFromText="180" w:rightFromText="180" w:vertAnchor="text" w:tblpY="1"/>
        <w:tblOverlap w:val="never"/>
        <w:tblW w:w="33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9"/>
        <w:gridCol w:w="2157"/>
        <w:gridCol w:w="2506"/>
      </w:tblGrid>
      <w:tr w:rsidR="00715F3E" w:rsidRPr="00715F3E" w:rsidTr="00D80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APPLE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BACON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BANANA</w:t>
            </w:r>
          </w:p>
        </w:tc>
      </w:tr>
      <w:tr w:rsidR="00715F3E" w:rsidRPr="00715F3E" w:rsidTr="00D80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BREAD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CANDY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CARROT</w:t>
            </w:r>
          </w:p>
        </w:tc>
      </w:tr>
      <w:tr w:rsidR="00715F3E" w:rsidRPr="00715F3E" w:rsidTr="00D80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CHEESE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CORN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FRUIT</w:t>
            </w:r>
          </w:p>
        </w:tc>
      </w:tr>
      <w:tr w:rsidR="00715F3E" w:rsidRPr="00715F3E" w:rsidTr="00D80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HAMBURGER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LETTUCE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ORANGE</w:t>
            </w:r>
          </w:p>
        </w:tc>
      </w:tr>
      <w:tr w:rsidR="00715F3E" w:rsidRPr="00715F3E" w:rsidTr="00D80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PIE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PIZZA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POTATO</w:t>
            </w:r>
          </w:p>
        </w:tc>
      </w:tr>
      <w:tr w:rsidR="00715F3E" w:rsidRPr="00715F3E" w:rsidTr="00D80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RICE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SOUP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STRAWBERRY</w:t>
            </w:r>
          </w:p>
        </w:tc>
      </w:tr>
      <w:tr w:rsidR="00715F3E" w:rsidRPr="00715F3E" w:rsidTr="00D804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TOMATO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15F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VEGETABLE</w:t>
            </w:r>
          </w:p>
        </w:tc>
        <w:tc>
          <w:tcPr>
            <w:tcW w:w="0" w:type="auto"/>
            <w:vAlign w:val="center"/>
            <w:hideMark/>
          </w:tcPr>
          <w:p w:rsidR="00715F3E" w:rsidRPr="00715F3E" w:rsidRDefault="00715F3E" w:rsidP="00D804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715F3E" w:rsidRPr="00715F3E" w:rsidRDefault="00D80469" w:rsidP="00715F3E">
      <w:pPr>
        <w:spacing w:after="160" w:line="259" w:lineRule="auto"/>
        <w:rPr>
          <w:rFonts w:ascii="Calibri" w:eastAsia="Calibri" w:hAnsi="Calibri" w:cs="Times New Roman"/>
        </w:rPr>
      </w:pPr>
      <w:r>
        <w:rPr>
          <w:noProof/>
          <w:lang w:eastAsia="en-GB"/>
        </w:rPr>
        <w:drawing>
          <wp:inline distT="0" distB="0" distL="0" distR="0" wp14:anchorId="17E176DD" wp14:editId="37CBC443">
            <wp:extent cx="1586147" cy="2447199"/>
            <wp:effectExtent l="0" t="0" r="0" b="0"/>
            <wp:docPr id="12" name="Picture 12" descr="Image result for car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rro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38" cy="24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br w:type="textWrapping" w:clear="all"/>
      </w:r>
    </w:p>
    <w:p w:rsidR="00715F3E" w:rsidRPr="00715F3E" w:rsidRDefault="00715F3E" w:rsidP="00715F3E">
      <w:pPr>
        <w:spacing w:after="160" w:line="259" w:lineRule="auto"/>
        <w:rPr>
          <w:rFonts w:ascii="Calibri" w:eastAsia="Calibri" w:hAnsi="Calibri" w:cs="Times New Roman"/>
        </w:rPr>
      </w:pPr>
    </w:p>
    <w:p w:rsidR="003E7FA3" w:rsidRDefault="003E7FA3" w:rsidP="00297396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7E36546" wp14:editId="59B0F769">
            <wp:simplePos x="0" y="0"/>
            <wp:positionH relativeFrom="page">
              <wp:posOffset>0</wp:posOffset>
            </wp:positionH>
            <wp:positionV relativeFrom="paragraph">
              <wp:posOffset>342900</wp:posOffset>
            </wp:positionV>
            <wp:extent cx="7697470" cy="9411970"/>
            <wp:effectExtent l="0" t="0" r="0" b="0"/>
            <wp:wrapTight wrapText="bothSides">
              <wp:wrapPolygon edited="0">
                <wp:start x="0" y="0"/>
                <wp:lineTo x="0" y="21553"/>
                <wp:lineTo x="21543" y="21553"/>
                <wp:lineTo x="21543" y="0"/>
                <wp:lineTo x="0" y="0"/>
              </wp:wrapPolygon>
            </wp:wrapTight>
            <wp:docPr id="14" name="Picture 14" descr="http://activities.raisingourkids.com/crossword-puzzles/free/001-crossword-puzz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ctivities.raisingourkids.com/crossword-puzzles/free/001-crossword-puzzle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470" cy="941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1581" w:rsidRDefault="00311581" w:rsidP="006A2AB5">
      <w:pPr>
        <w:rPr>
          <w:sz w:val="24"/>
          <w:szCs w:val="24"/>
        </w:rPr>
      </w:pPr>
      <w:bookmarkStart w:id="0" w:name="_GoBack"/>
      <w:r w:rsidRPr="00311581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DE022EA" wp14:editId="0AA83C4F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6402070" cy="8905875"/>
            <wp:effectExtent l="0" t="0" r="0" b="9525"/>
            <wp:wrapTight wrapText="bothSides">
              <wp:wrapPolygon edited="0">
                <wp:start x="0" y="0"/>
                <wp:lineTo x="0" y="21577"/>
                <wp:lineTo x="21531" y="21577"/>
                <wp:lineTo x="2153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9455" r="32529" b="7524"/>
                    <a:stretch/>
                  </pic:blipFill>
                  <pic:spPr bwMode="auto">
                    <a:xfrm>
                      <a:off x="0" y="0"/>
                      <a:ext cx="6402070" cy="89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A2AB5" w:rsidRPr="006A2AB5" w:rsidRDefault="006A2AB5" w:rsidP="006A2AB5">
      <w:pPr>
        <w:rPr>
          <w:sz w:val="24"/>
          <w:szCs w:val="24"/>
        </w:rPr>
        <w:sectPr w:rsidR="006A2AB5" w:rsidRPr="006A2AB5" w:rsidSect="00DB026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A2AB5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36BA39C" wp14:editId="637087D6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6877050" cy="9356725"/>
            <wp:effectExtent l="0" t="0" r="0" b="0"/>
            <wp:wrapTight wrapText="bothSides">
              <wp:wrapPolygon edited="0">
                <wp:start x="0" y="0"/>
                <wp:lineTo x="0" y="21549"/>
                <wp:lineTo x="21540" y="21549"/>
                <wp:lineTo x="2154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6" t="7387" r="31698" b="9000"/>
                    <a:stretch/>
                  </pic:blipFill>
                  <pic:spPr bwMode="auto">
                    <a:xfrm>
                      <a:off x="0" y="0"/>
                      <a:ext cx="6877050" cy="935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1B8" w:rsidRDefault="009501B8" w:rsidP="00297396">
      <w:pPr>
        <w:rPr>
          <w:sz w:val="24"/>
          <w:szCs w:val="24"/>
        </w:rPr>
        <w:sectPr w:rsidR="009501B8" w:rsidSect="009501B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9501B8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59EFD721" wp14:editId="611CEE65">
            <wp:extent cx="9536582" cy="4362450"/>
            <wp:effectExtent l="0" t="0" r="7620" b="0"/>
            <wp:docPr id="15" name="Picture 15" descr="http://coloringhome.com/coloring/nTX/nx8/nTXnx8oM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loringhome.com/coloring/nTX/nx8/nTXnx8oMc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675" cy="436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B8" w:rsidRDefault="009501B8" w:rsidP="00297396">
      <w:pPr>
        <w:rPr>
          <w:sz w:val="24"/>
          <w:szCs w:val="24"/>
        </w:rPr>
        <w:sectPr w:rsidR="009501B8" w:rsidSect="009501B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9501B8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7A31E0E7" wp14:editId="668DFC78">
            <wp:extent cx="8724900" cy="4702175"/>
            <wp:effectExtent l="0" t="0" r="0" b="3175"/>
            <wp:docPr id="19" name="Picture 19" descr="https://en.islcollective.com/wuploads/preview_new/big_44987_emotional_intelligence_word_sear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.islcollective.com/wuploads/preview_new/big_44987_emotional_intelligence_word_search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B8" w:rsidRPr="00953AB6" w:rsidRDefault="00AC76E8" w:rsidP="00297396">
      <w:pPr>
        <w:rPr>
          <w:sz w:val="24"/>
          <w:szCs w:val="24"/>
        </w:rPr>
      </w:pPr>
      <w:r w:rsidRPr="00AC76E8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777E304" wp14:editId="3D4CE68C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9253930" cy="6229350"/>
            <wp:effectExtent l="0" t="0" r="0" b="0"/>
            <wp:wrapSquare wrapText="bothSides"/>
            <wp:docPr id="21" name="Picture 21" descr="http://www.patasauti.com/wp-content/uploads/2017/09/Printable-Coloring-Pages-1024x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tasauti.com/wp-content/uploads/2017/09/Printable-Coloring-Pages-1024x68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93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01B8" w:rsidRPr="00953AB6" w:rsidSect="00AC76E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268"/>
    <w:rsid w:val="000171C4"/>
    <w:rsid w:val="00027674"/>
    <w:rsid w:val="00046DB7"/>
    <w:rsid w:val="000D16C1"/>
    <w:rsid w:val="00115539"/>
    <w:rsid w:val="00211DAF"/>
    <w:rsid w:val="00223C33"/>
    <w:rsid w:val="00297396"/>
    <w:rsid w:val="00311581"/>
    <w:rsid w:val="003579A3"/>
    <w:rsid w:val="003E33AD"/>
    <w:rsid w:val="003E7FA3"/>
    <w:rsid w:val="003F1FB9"/>
    <w:rsid w:val="004B0371"/>
    <w:rsid w:val="004D76C9"/>
    <w:rsid w:val="005355BD"/>
    <w:rsid w:val="00566C8D"/>
    <w:rsid w:val="00683544"/>
    <w:rsid w:val="006A2AB5"/>
    <w:rsid w:val="00715F3E"/>
    <w:rsid w:val="00735705"/>
    <w:rsid w:val="008B64DB"/>
    <w:rsid w:val="009501B8"/>
    <w:rsid w:val="00953AB6"/>
    <w:rsid w:val="009557D7"/>
    <w:rsid w:val="009F0B4E"/>
    <w:rsid w:val="009F27A8"/>
    <w:rsid w:val="00A2164D"/>
    <w:rsid w:val="00A26744"/>
    <w:rsid w:val="00A414A6"/>
    <w:rsid w:val="00AC76E8"/>
    <w:rsid w:val="00B4400D"/>
    <w:rsid w:val="00B746D7"/>
    <w:rsid w:val="00B877F8"/>
    <w:rsid w:val="00C35524"/>
    <w:rsid w:val="00C847DC"/>
    <w:rsid w:val="00C86E1F"/>
    <w:rsid w:val="00C97A77"/>
    <w:rsid w:val="00CC08CC"/>
    <w:rsid w:val="00D23365"/>
    <w:rsid w:val="00D24512"/>
    <w:rsid w:val="00D80469"/>
    <w:rsid w:val="00DB0268"/>
    <w:rsid w:val="00DB6FD4"/>
    <w:rsid w:val="00E27F15"/>
    <w:rsid w:val="00EF4CB7"/>
    <w:rsid w:val="00F8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BD3477-0B07-4D39-A366-405D11B30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0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1AE62505</Template>
  <TotalTime>4</TotalTime>
  <Pages>17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 K. Owens</dc:creator>
  <cp:lastModifiedBy>Tarrant, Emily [HMPS]</cp:lastModifiedBy>
  <cp:revision>4</cp:revision>
  <cp:lastPrinted>2018-02-09T09:42:00Z</cp:lastPrinted>
  <dcterms:created xsi:type="dcterms:W3CDTF">2020-03-24T21:08:00Z</dcterms:created>
  <dcterms:modified xsi:type="dcterms:W3CDTF">2020-03-24T21:13:00Z</dcterms:modified>
</cp:coreProperties>
</file>