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74AA" w:rsidRDefault="009174AA">
      <w:pPr>
        <w:rPr>
          <w:rFonts w:ascii="Arial" w:hAnsi="Arial" w:cs="Arial"/>
          <w:noProof/>
          <w:color w:val="FFFFFF"/>
          <w:sz w:val="20"/>
          <w:szCs w:val="20"/>
          <w:lang w:eastAsia="en-GB"/>
        </w:rPr>
      </w:pPr>
      <w:r>
        <w:rPr>
          <w:noProof/>
          <w:lang w:eastAsia="en-GB"/>
        </w:rPr>
        <w:drawing>
          <wp:inline distT="0" distB="0" distL="0" distR="0" wp14:anchorId="2D1ACA1F" wp14:editId="77C8DFC0">
            <wp:extent cx="6645910" cy="9270529"/>
            <wp:effectExtent l="0" t="0" r="2540" b="6985"/>
            <wp:docPr id="11" name="Picture 11" descr="http://1.bp.blogspot.com/-qzcg4aPIgOI/TaxSRK-a1qI/AAAAAAAAARU/vKq9jLsT6kg/s1600/spring+crosswor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qzcg4aPIgOI/TaxSRK-a1qI/AAAAAAAAARU/vKq9jLsT6kg/s1600/spring+crossword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7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4AA" w:rsidRDefault="009174AA">
      <w:pPr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:rsidR="00800620" w:rsidRDefault="00800620"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lastRenderedPageBreak/>
        <w:drawing>
          <wp:inline distT="0" distB="0" distL="0" distR="0" wp14:anchorId="7A2C16B6" wp14:editId="475CE239">
            <wp:extent cx="6696075" cy="9963150"/>
            <wp:effectExtent l="0" t="0" r="9525" b="0"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15"/>
                    <a:stretch/>
                  </pic:blipFill>
                  <pic:spPr bwMode="auto">
                    <a:xfrm>
                      <a:off x="0" y="0"/>
                      <a:ext cx="6696075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0620" w:rsidRDefault="00800620"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lastRenderedPageBreak/>
        <w:drawing>
          <wp:inline distT="0" distB="0" distL="0" distR="0" wp14:anchorId="22FF24EC" wp14:editId="35F75AD1">
            <wp:extent cx="6629400" cy="9725025"/>
            <wp:effectExtent l="0" t="0" r="0" b="9525"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7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620" w:rsidRDefault="00800620"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lastRenderedPageBreak/>
        <w:drawing>
          <wp:inline distT="0" distB="0" distL="0" distR="0" wp14:anchorId="0EBC35C3" wp14:editId="28485F76">
            <wp:extent cx="6724650" cy="9839325"/>
            <wp:effectExtent l="0" t="0" r="0" b="9525"/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83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620" w:rsidRDefault="00800620"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lastRenderedPageBreak/>
        <w:drawing>
          <wp:inline distT="0" distB="0" distL="0" distR="0" wp14:anchorId="5F2AA15C" wp14:editId="6CD93E78">
            <wp:extent cx="6638925" cy="9753600"/>
            <wp:effectExtent l="0" t="0" r="9525" b="0"/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620" w:rsidRDefault="00800620" w:rsidP="0071091B">
      <w:pPr>
        <w:jc w:val="center"/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lastRenderedPageBreak/>
        <w:drawing>
          <wp:inline distT="0" distB="0" distL="0" distR="0" wp14:anchorId="2D1499FE" wp14:editId="01CC72B0">
            <wp:extent cx="4724400" cy="2838450"/>
            <wp:effectExtent l="0" t="0" r="0" b="0"/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620" w:rsidRDefault="00800620" w:rsidP="0071091B">
      <w:pPr>
        <w:jc w:val="center"/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inline distT="0" distB="0" distL="0" distR="0" wp14:anchorId="7BF301C0" wp14:editId="7D9E0643">
            <wp:extent cx="3286125" cy="3267075"/>
            <wp:effectExtent l="0" t="0" r="9525" b="9525"/>
            <wp:docPr id="8" name="Picture 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620" w:rsidRDefault="0071091B" w:rsidP="0071091B">
      <w:pPr>
        <w:jc w:val="center"/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inline distT="0" distB="0" distL="0" distR="0" wp14:anchorId="14183570" wp14:editId="2A7CE97C">
            <wp:extent cx="2581275" cy="3267075"/>
            <wp:effectExtent l="0" t="0" r="9525" b="9525"/>
            <wp:docPr id="10" name="Picture 1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620" w:rsidRDefault="00800620"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lastRenderedPageBreak/>
        <w:drawing>
          <wp:inline distT="0" distB="0" distL="0" distR="0" wp14:anchorId="625BF831" wp14:editId="24F20D8C">
            <wp:extent cx="6696075" cy="9791700"/>
            <wp:effectExtent l="0" t="0" r="9525" b="0"/>
            <wp:docPr id="9" name="Picture 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620" w:rsidRDefault="00800620"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lastRenderedPageBreak/>
        <w:drawing>
          <wp:inline distT="0" distB="0" distL="0" distR="0" wp14:anchorId="7B12C8B6" wp14:editId="09C9D92A">
            <wp:extent cx="6600825" cy="9906000"/>
            <wp:effectExtent l="0" t="0" r="9525" b="0"/>
            <wp:docPr id="7" name="Picture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620" w:rsidRDefault="0071091B"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lastRenderedPageBreak/>
        <w:drawing>
          <wp:inline distT="0" distB="0" distL="0" distR="0">
            <wp:extent cx="6638925" cy="9906000"/>
            <wp:effectExtent l="0" t="0" r="9525" b="0"/>
            <wp:docPr id="12" name="Picture 1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4AA" w:rsidRDefault="009174AA">
      <w:r>
        <w:rPr>
          <w:noProof/>
          <w:lang w:eastAsia="en-GB"/>
        </w:rPr>
        <w:lastRenderedPageBreak/>
        <w:drawing>
          <wp:inline distT="0" distB="0" distL="0" distR="0" wp14:anchorId="741642A4" wp14:editId="15077834">
            <wp:extent cx="6645910" cy="9525804"/>
            <wp:effectExtent l="0" t="0" r="2540" b="0"/>
            <wp:docPr id="13" name="Picture 13" descr="http://blog.learningresources.com/wp-content/uploads/2017/03/free-word-search-printab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log.learningresources.com/wp-content/uploads/2017/03/free-word-search-printabl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2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4AA" w:rsidRDefault="009174AA">
      <w:r>
        <w:rPr>
          <w:noProof/>
          <w:lang w:eastAsia="en-GB"/>
        </w:rPr>
        <w:lastRenderedPageBreak/>
        <w:drawing>
          <wp:inline distT="0" distB="0" distL="0" distR="0" wp14:anchorId="1AFEA97A" wp14:editId="36B87733">
            <wp:extent cx="6645275" cy="9563100"/>
            <wp:effectExtent l="0" t="0" r="3175" b="0"/>
            <wp:docPr id="14" name="Picture 14" descr="http://www.free-for-kids.com/Free%20Celebrity%20Quizzes/celebrity-countries-of-bir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free-for-kids.com/Free%20Celebrity%20Quizzes/celebrity-countries-of-birt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05"/>
                    <a:stretch/>
                  </pic:blipFill>
                  <pic:spPr bwMode="auto">
                    <a:xfrm>
                      <a:off x="0" y="0"/>
                      <a:ext cx="6661994" cy="958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74AA" w:rsidRDefault="009174AA">
      <w:r>
        <w:rPr>
          <w:noProof/>
          <w:lang w:eastAsia="en-GB"/>
        </w:rPr>
        <w:lastRenderedPageBreak/>
        <w:drawing>
          <wp:inline distT="0" distB="0" distL="0" distR="0" wp14:anchorId="133E66C3" wp14:editId="5BF9143D">
            <wp:extent cx="6645910" cy="9543564"/>
            <wp:effectExtent l="0" t="0" r="2540" b="635"/>
            <wp:docPr id="15" name="Picture 15" descr="http://assets.freeprintable.com/images/item/original/car-brands-word-sea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ssets.freeprintable.com/images/item/original/car-brands-word-search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4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4AA" w:rsidRDefault="009174AA">
      <w:r>
        <w:rPr>
          <w:noProof/>
          <w:lang w:eastAsia="en-GB"/>
        </w:rPr>
        <w:lastRenderedPageBreak/>
        <w:drawing>
          <wp:inline distT="0" distB="0" distL="0" distR="0" wp14:anchorId="573A0583" wp14:editId="67F24FCC">
            <wp:extent cx="6124575" cy="3895725"/>
            <wp:effectExtent l="0" t="0" r="9525" b="9525"/>
            <wp:docPr id="16" name="Picture 16" descr="http://tinypic.com/70co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inypic.com/70corl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4AA" w:rsidRDefault="009174AA"/>
    <w:p w:rsidR="009174AA" w:rsidRDefault="009174AA"/>
    <w:p w:rsidR="009174AA" w:rsidRDefault="009174AA">
      <w:r>
        <w:rPr>
          <w:noProof/>
          <w:lang w:eastAsia="en-GB"/>
        </w:rPr>
        <w:drawing>
          <wp:inline distT="0" distB="0" distL="0" distR="0" wp14:anchorId="238B41A2" wp14:editId="3061A5F1">
            <wp:extent cx="6645910" cy="5083837"/>
            <wp:effectExtent l="0" t="0" r="2540" b="2540"/>
            <wp:docPr id="17" name="Picture 17" descr="http://azcolorir.com/desenhos/4cq/A7E/4cqA7Eq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zcolorir.com/desenhos/4cq/A7E/4cqA7EqcR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8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4AA" w:rsidRDefault="009174AA">
      <w:r>
        <w:rPr>
          <w:noProof/>
          <w:lang w:eastAsia="en-GB"/>
        </w:rPr>
        <w:lastRenderedPageBreak/>
        <w:drawing>
          <wp:inline distT="0" distB="0" distL="0" distR="0" wp14:anchorId="33ABE7C8" wp14:editId="64E7B33A">
            <wp:extent cx="6645910" cy="9676218"/>
            <wp:effectExtent l="0" t="0" r="2540" b="1270"/>
            <wp:docPr id="18" name="Picture 18" descr="http://www.freelargeimages.com/wp-content/uploads/2014/11/Coloring_pages_for_adults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freelargeimages.com/wp-content/uploads/2014/11/Coloring_pages_for_adults-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7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4AA" w:rsidRDefault="009174AA">
      <w:r>
        <w:rPr>
          <w:noProof/>
          <w:lang w:eastAsia="en-GB"/>
        </w:rPr>
        <w:lastRenderedPageBreak/>
        <w:drawing>
          <wp:inline distT="0" distB="0" distL="0" distR="0" wp14:anchorId="43AAB944" wp14:editId="07924E62">
            <wp:extent cx="6645910" cy="9682969"/>
            <wp:effectExtent l="0" t="0" r="2540" b="0"/>
            <wp:docPr id="19" name="Picture 19" descr="http://www.dltk-kids.com/rc/images/words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dltk-kids.com/rc/images/wordse2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8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4AA" w:rsidRPr="004A3976" w:rsidRDefault="009174AA">
      <w:r>
        <w:rPr>
          <w:noProof/>
          <w:lang w:eastAsia="en-GB"/>
        </w:rPr>
        <w:lastRenderedPageBreak/>
        <w:drawing>
          <wp:inline distT="0" distB="0" distL="0" distR="0" wp14:anchorId="2E441977" wp14:editId="0591AF3E">
            <wp:extent cx="6645910" cy="9540697"/>
            <wp:effectExtent l="0" t="0" r="2540" b="3810"/>
            <wp:docPr id="20" name="Picture 20" descr="http://1.bp.blogspot.com/-rPws61UHcT8/T_rWnc56JRI/AAAAAAAAADc/sGfwVx8_n7s/s1600/Boggle+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1.bp.blogspot.com/-rPws61UHcT8/T_rWnc56JRI/AAAAAAAAADc/sGfwVx8_n7s/s1600/Boggle+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4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4AA" w:rsidRPr="004A3976" w:rsidRDefault="004A3976">
      <w:pPr>
        <w:rPr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              </w:t>
      </w:r>
      <w:r w:rsidRPr="004A3976">
        <w:rPr>
          <w:b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Sudoku</w:t>
      </w:r>
    </w:p>
    <w:p w:rsidR="009174AA" w:rsidRPr="004A3976" w:rsidRDefault="004A3976">
      <w:pPr>
        <w:rPr>
          <w:sz w:val="36"/>
          <w:szCs w:val="36"/>
        </w:rPr>
      </w:pPr>
      <w:r>
        <w:rPr>
          <w:sz w:val="36"/>
          <w:szCs w:val="36"/>
        </w:rPr>
        <w:t xml:space="preserve">Try to put the numbers in the boxes so that there are numbers 1 through to 9 in each row, column and box. All nine numbers must be used and none can be repeated! </w:t>
      </w:r>
    </w:p>
    <w:p w:rsidR="009174AA" w:rsidRDefault="009174AA"/>
    <w:p w:rsidR="004A3976" w:rsidRDefault="004A3976">
      <w:pPr>
        <w:rPr>
          <w:noProof/>
          <w:lang w:eastAsia="en-GB"/>
        </w:rPr>
      </w:pPr>
    </w:p>
    <w:p w:rsidR="009174AA" w:rsidRDefault="009174AA">
      <w:r>
        <w:rPr>
          <w:noProof/>
          <w:lang w:eastAsia="en-GB"/>
        </w:rPr>
        <w:drawing>
          <wp:inline distT="0" distB="0" distL="0" distR="0" wp14:anchorId="312B0795" wp14:editId="5ACEBED0">
            <wp:extent cx="6010275" cy="6010275"/>
            <wp:effectExtent l="0" t="0" r="9525" b="9525"/>
            <wp:docPr id="21" name="Picture 21" descr="http://coloringkids.org/wp-content/uploads/printable-sudoku-puzzles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oloringkids.org/wp-content/uploads/printable-sudoku-puzzles-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976" w:rsidRDefault="004A3976"/>
    <w:p w:rsidR="004A3976" w:rsidRDefault="004A3976"/>
    <w:p w:rsidR="004A3976" w:rsidRDefault="004A3976"/>
    <w:p w:rsidR="004A3976" w:rsidRDefault="004A3976">
      <w:bookmarkStart w:id="0" w:name="_GoBack"/>
      <w:bookmarkEnd w:id="0"/>
    </w:p>
    <w:sectPr w:rsidR="004A3976" w:rsidSect="008006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74AA" w:rsidRDefault="009174AA" w:rsidP="009174AA">
      <w:pPr>
        <w:spacing w:after="0" w:line="240" w:lineRule="auto"/>
      </w:pPr>
      <w:r>
        <w:separator/>
      </w:r>
    </w:p>
  </w:endnote>
  <w:endnote w:type="continuationSeparator" w:id="0">
    <w:p w:rsidR="009174AA" w:rsidRDefault="009174AA" w:rsidP="00917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74AA" w:rsidRDefault="009174AA" w:rsidP="009174AA">
      <w:pPr>
        <w:spacing w:after="0" w:line="240" w:lineRule="auto"/>
      </w:pPr>
      <w:r>
        <w:separator/>
      </w:r>
    </w:p>
  </w:footnote>
  <w:footnote w:type="continuationSeparator" w:id="0">
    <w:p w:rsidR="009174AA" w:rsidRDefault="009174AA" w:rsidP="009174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620"/>
    <w:rsid w:val="000C726C"/>
    <w:rsid w:val="00491A60"/>
    <w:rsid w:val="004A3976"/>
    <w:rsid w:val="006A6A9E"/>
    <w:rsid w:val="0071091B"/>
    <w:rsid w:val="007A30A5"/>
    <w:rsid w:val="00800620"/>
    <w:rsid w:val="009174AA"/>
    <w:rsid w:val="00956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DC2074-DDEE-4F2E-BB05-DCD54056F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09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91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174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74AA"/>
  </w:style>
  <w:style w:type="paragraph" w:styleId="Footer">
    <w:name w:val="footer"/>
    <w:basedOn w:val="Normal"/>
    <w:link w:val="FooterChar"/>
    <w:uiPriority w:val="99"/>
    <w:unhideWhenUsed/>
    <w:rsid w:val="009174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74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2C773E43</Template>
  <TotalTime>13</TotalTime>
  <Pages>17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K. Owens</dc:creator>
  <cp:keywords/>
  <dc:description/>
  <cp:lastModifiedBy>Tarrant, Emily [HMPS]</cp:lastModifiedBy>
  <cp:revision>3</cp:revision>
  <cp:lastPrinted>2018-05-17T13:40:00Z</cp:lastPrinted>
  <dcterms:created xsi:type="dcterms:W3CDTF">2020-03-24T20:23:00Z</dcterms:created>
  <dcterms:modified xsi:type="dcterms:W3CDTF">2020-03-24T20:42:00Z</dcterms:modified>
</cp:coreProperties>
</file>